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95434" w:rsidRPr="00495434">
        <w:rPr>
          <w:sz w:val="22"/>
        </w:rPr>
        <w:t>Carla Daniela Gomes Ataide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97B9A">
        <w:rPr>
          <w:sz w:val="22"/>
        </w:rPr>
        <w:t>2</w:t>
      </w:r>
      <w:r w:rsidR="00495434">
        <w:rPr>
          <w:sz w:val="22"/>
        </w:rPr>
        <w:t>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95434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C32235">
        <w:rPr>
          <w:sz w:val="22"/>
        </w:rPr>
        <w:t>5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F28D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F1EE9">
        <w:t>10.3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32235">
        <w:rPr>
          <w:noProof/>
          <w:sz w:val="24"/>
        </w:rPr>
        <w:t>5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94D" w:rsidRDefault="0037494D">
      <w:r>
        <w:separator/>
      </w:r>
    </w:p>
  </w:endnote>
  <w:endnote w:type="continuationSeparator" w:id="0">
    <w:p w:rsidR="0037494D" w:rsidRDefault="00374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7494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94D" w:rsidRDefault="0037494D">
      <w:r>
        <w:separator/>
      </w:r>
    </w:p>
  </w:footnote>
  <w:footnote w:type="continuationSeparator" w:id="0">
    <w:p w:rsidR="0037494D" w:rsidRDefault="003749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47986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3939</cp:revision>
  <cp:lastPrinted>2017-08-09T15:22:00Z</cp:lastPrinted>
  <dcterms:created xsi:type="dcterms:W3CDTF">2016-03-08T22:06:00Z</dcterms:created>
  <dcterms:modified xsi:type="dcterms:W3CDTF">2021-11-05T21:28:00Z</dcterms:modified>
</cp:coreProperties>
</file>