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C32235" w:rsidRPr="00C32235">
        <w:rPr>
          <w:sz w:val="22"/>
        </w:rPr>
        <w:t>Rafaela de Franca Ramalho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C32235">
        <w:rPr>
          <w:sz w:val="22"/>
        </w:rPr>
        <w:t>30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EC5B04">
        <w:rPr>
          <w:sz w:val="22"/>
        </w:rPr>
        <w:t>Deficit cognitivo Pos-COVID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C32235">
        <w:rPr>
          <w:sz w:val="22"/>
        </w:rPr>
        <w:t>5</w:t>
      </w:r>
      <w:bookmarkStart w:id="0" w:name="_GoBack"/>
      <w:bookmarkEnd w:id="0"/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5F28D5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F1EE9">
        <w:t>10.3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F1EE9">
        <w:t>24.9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32235">
        <w:rPr>
          <w:noProof/>
          <w:sz w:val="24"/>
        </w:rPr>
        <w:t>5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1A5F" w:rsidRDefault="00BF1A5F">
      <w:r>
        <w:separator/>
      </w:r>
    </w:p>
  </w:endnote>
  <w:endnote w:type="continuationSeparator" w:id="0">
    <w:p w:rsidR="00BF1A5F" w:rsidRDefault="00BF1A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F1A5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1A5F" w:rsidRDefault="00BF1A5F">
      <w:r>
        <w:separator/>
      </w:r>
    </w:p>
  </w:footnote>
  <w:footnote w:type="continuationSeparator" w:id="0">
    <w:p w:rsidR="00BF1A5F" w:rsidRDefault="00BF1A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A5F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47827</TotalTime>
  <Pages>1</Pages>
  <Words>270</Words>
  <Characters>1539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3936</cp:revision>
  <cp:lastPrinted>2017-08-09T15:22:00Z</cp:lastPrinted>
  <dcterms:created xsi:type="dcterms:W3CDTF">2016-03-08T22:06:00Z</dcterms:created>
  <dcterms:modified xsi:type="dcterms:W3CDTF">2021-11-05T15:39:00Z</dcterms:modified>
</cp:coreProperties>
</file>