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0BAA" w:rsidRDefault="00550BAA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 </w:t>
      </w:r>
      <w:r w:rsidRPr="00FC14E5">
        <w:rPr>
          <w:b/>
          <w:noProof/>
          <w:sz w:val="32"/>
        </w:rPr>
        <w:t>DOPPLER TRANSCRANIANO</w:t>
      </w:r>
    </w:p>
    <w:p w:rsidR="00371F56" w:rsidRDefault="00371F56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 DOPPLER EXTRACRANIANO</w:t>
      </w:r>
    </w:p>
    <w:p w:rsidR="007837CC" w:rsidRPr="00FC14E5" w:rsidRDefault="007837CC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</w:t>
      </w:r>
    </w:p>
    <w:p w:rsidR="00823E81" w:rsidRPr="00823E81" w:rsidRDefault="00823E81" w:rsidP="00823E81">
      <w:pPr>
        <w:ind w:right="-1141"/>
        <w:jc w:val="both"/>
        <w:rPr>
          <w:noProof/>
          <w:sz w:val="32"/>
        </w:rPr>
      </w:pPr>
    </w:p>
    <w:p w:rsidR="00835769" w:rsidRPr="00835769" w:rsidRDefault="00835769" w:rsidP="00835769">
      <w:pPr>
        <w:ind w:right="-1141"/>
        <w:jc w:val="both"/>
        <w:rPr>
          <w:noProof/>
          <w:sz w:val="32"/>
        </w:rPr>
      </w:pPr>
      <w:r w:rsidRPr="00835769">
        <w:rPr>
          <w:noProof/>
          <w:sz w:val="32"/>
        </w:rPr>
        <w:t>PACIENTE: Luciana Bezerra T. Rodrigues</w:t>
      </w:r>
    </w:p>
    <w:p w:rsidR="00835769" w:rsidRPr="00835769" w:rsidRDefault="00835769" w:rsidP="00835769">
      <w:pPr>
        <w:ind w:right="-1141"/>
        <w:jc w:val="both"/>
        <w:rPr>
          <w:noProof/>
          <w:sz w:val="32"/>
        </w:rPr>
      </w:pPr>
      <w:r w:rsidRPr="00835769">
        <w:rPr>
          <w:noProof/>
          <w:sz w:val="32"/>
        </w:rPr>
        <w:t xml:space="preserve">IDADE: 46 anos SEXO: F                      </w:t>
      </w:r>
    </w:p>
    <w:p w:rsidR="00B468A5" w:rsidRDefault="00835769" w:rsidP="00835769">
      <w:pPr>
        <w:ind w:right="-1141"/>
        <w:jc w:val="both"/>
        <w:rPr>
          <w:noProof/>
          <w:sz w:val="32"/>
        </w:rPr>
      </w:pPr>
      <w:r w:rsidRPr="00835769">
        <w:rPr>
          <w:noProof/>
          <w:sz w:val="32"/>
        </w:rPr>
        <w:t>DATA DO EXAME: 3 nov. 2</w:t>
      </w:r>
      <w:bookmarkStart w:id="0" w:name="_GoBack"/>
      <w:bookmarkEnd w:id="0"/>
    </w:p>
    <w:p w:rsidR="0018552E" w:rsidRPr="00FC14E5" w:rsidRDefault="0018552E" w:rsidP="0018552E">
      <w:pPr>
        <w:ind w:right="-1141"/>
        <w:jc w:val="both"/>
        <w:rPr>
          <w:noProof/>
          <w:sz w:val="32"/>
        </w:rPr>
      </w:pPr>
    </w:p>
    <w:p w:rsidR="00550BAA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Comentários:</w:t>
      </w: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Insonadas as artérias do polígono de Willis e sistema vertebro-basilar 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 cada 2</w:t>
      </w:r>
      <w:r w:rsidRPr="00D06DCE">
        <w:rPr>
          <w:b/>
          <w:noProof/>
          <w:sz w:val="24"/>
          <w:szCs w:val="24"/>
        </w:rPr>
        <w:t xml:space="preserve">mm </w:t>
      </w:r>
      <w:r w:rsidRPr="00D06DCE">
        <w:rPr>
          <w:noProof/>
          <w:sz w:val="24"/>
          <w:szCs w:val="24"/>
        </w:rPr>
        <w:t xml:space="preserve">de profundidade através das janelas temporais, occiptais, 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e orbitais, encontramos: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As artérias cerebrais médias (M1) apresentam velocidades do fluxo sanguíneo </w:t>
      </w:r>
      <w:r w:rsidR="00C05216">
        <w:rPr>
          <w:noProof/>
          <w:sz w:val="24"/>
          <w:szCs w:val="24"/>
        </w:rPr>
        <w:t>aumentados</w:t>
      </w:r>
      <w:r w:rsidRPr="00D06DCE">
        <w:rPr>
          <w:noProof/>
          <w:sz w:val="24"/>
          <w:szCs w:val="24"/>
        </w:rPr>
        <w:t>. Os índices de pulsatlidade estão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As artérias cerebrais anteriores (A1) apresentam velocidades do fluxo sanguíneo </w:t>
      </w:r>
      <w:r w:rsidR="00C05216">
        <w:rPr>
          <w:noProof/>
          <w:sz w:val="24"/>
          <w:szCs w:val="24"/>
        </w:rPr>
        <w:t>aumentados</w:t>
      </w:r>
      <w:r w:rsidRPr="00D06DCE">
        <w:rPr>
          <w:noProof/>
          <w:sz w:val="24"/>
          <w:szCs w:val="24"/>
        </w:rPr>
        <w:t>. Os índices de pulsatlidade estão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cerebrais posteriores (P1) e (P2) apresentam velocidades do fluxo sanguíneo</w:t>
      </w:r>
      <w:r w:rsidR="00D06DCE" w:rsidRPr="00D06DCE">
        <w:rPr>
          <w:noProof/>
          <w:sz w:val="24"/>
          <w:szCs w:val="24"/>
        </w:rPr>
        <w:t xml:space="preserve"> diminuidos</w:t>
      </w:r>
      <w:r w:rsidRPr="00D06DCE">
        <w:rPr>
          <w:noProof/>
          <w:sz w:val="24"/>
          <w:szCs w:val="24"/>
        </w:rPr>
        <w:t xml:space="preserve">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oftálmicas apresentam velocidades de fluxo sanguíneo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603991" w:rsidRPr="00D06DCE" w:rsidRDefault="00603991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Arteria carotida interna direita e esquerda a nivel extracraniano esta normal</w:t>
      </w: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Conclusão:</w:t>
      </w:r>
    </w:p>
    <w:p w:rsidR="00AD0ACE" w:rsidRDefault="00AD0ACE" w:rsidP="00550BAA">
      <w:pPr>
        <w:jc w:val="both"/>
        <w:rPr>
          <w:sz w:val="32"/>
        </w:rPr>
      </w:pPr>
    </w:p>
    <w:p w:rsidR="00550BAA" w:rsidRPr="00FC14E5" w:rsidRDefault="00550BAA" w:rsidP="00550BAA">
      <w:pPr>
        <w:jc w:val="both"/>
      </w:pPr>
      <w:r>
        <w:rPr>
          <w:sz w:val="32"/>
        </w:rPr>
        <w:t>Doppler transcraniano</w:t>
      </w:r>
      <w:r w:rsidR="00371F56">
        <w:rPr>
          <w:sz w:val="32"/>
        </w:rPr>
        <w:t xml:space="preserve"> e extracraniano</w:t>
      </w:r>
      <w:r w:rsidR="00603991">
        <w:rPr>
          <w:sz w:val="32"/>
        </w:rPr>
        <w:t xml:space="preserve"> </w:t>
      </w:r>
      <w:r w:rsidR="00E004B7">
        <w:rPr>
          <w:sz w:val="32"/>
        </w:rPr>
        <w:t xml:space="preserve">sugestivo </w:t>
      </w:r>
      <w:r w:rsidR="00D06DCE">
        <w:rPr>
          <w:sz w:val="32"/>
        </w:rPr>
        <w:t xml:space="preserve">de </w:t>
      </w:r>
      <w:r w:rsidR="00C05216">
        <w:rPr>
          <w:sz w:val="32"/>
        </w:rPr>
        <w:t>aumento</w:t>
      </w:r>
      <w:r w:rsidR="00D06DCE">
        <w:rPr>
          <w:sz w:val="32"/>
        </w:rPr>
        <w:t xml:space="preserve"> das</w:t>
      </w:r>
      <w:r>
        <w:rPr>
          <w:sz w:val="32"/>
        </w:rPr>
        <w:t xml:space="preserve"> velocidades de fluxo sanguineos </w:t>
      </w:r>
      <w:r w:rsidR="00D06DCE">
        <w:rPr>
          <w:sz w:val="32"/>
        </w:rPr>
        <w:t>cerebral,de predominio nas arterias da circulacao anterior</w:t>
      </w:r>
      <w:r w:rsidR="001D589E">
        <w:rPr>
          <w:sz w:val="32"/>
        </w:rPr>
        <w:t>.</w:t>
      </w:r>
    </w:p>
    <w:p w:rsidR="00550BAA" w:rsidRDefault="00550BAA" w:rsidP="00550BAA">
      <w:pPr>
        <w:jc w:val="both"/>
      </w:pPr>
      <w:r w:rsidRPr="00FC14E5">
        <w:tab/>
      </w:r>
    </w:p>
    <w:p w:rsidR="00550BAA" w:rsidRPr="00FC14E5" w:rsidRDefault="00550BAA" w:rsidP="00550BAA">
      <w:pPr>
        <w:jc w:val="both"/>
      </w:pPr>
    </w:p>
    <w:p w:rsidR="00550BAA" w:rsidRPr="00550BAA" w:rsidRDefault="00550BAA" w:rsidP="00550BAA">
      <w:pPr>
        <w:ind w:left="1440" w:firstLine="720"/>
        <w:jc w:val="both"/>
        <w:rPr>
          <w:b/>
          <w:sz w:val="22"/>
          <w:szCs w:val="22"/>
        </w:rPr>
      </w:pPr>
      <w:r w:rsidRPr="00FC14E5">
        <w:rPr>
          <w:b/>
        </w:rPr>
        <w:t xml:space="preserve">            </w:t>
      </w:r>
      <w:r w:rsidRPr="008D6DE2">
        <w:rPr>
          <w:b/>
          <w:sz w:val="24"/>
          <w:szCs w:val="24"/>
        </w:rPr>
        <w:t xml:space="preserve">Dr. Claudio Oppenheimer </w:t>
      </w:r>
      <w:r w:rsidRPr="008D6DE2">
        <w:rPr>
          <w:b/>
        </w:rPr>
        <w:t>CRM</w:t>
      </w:r>
      <w:r w:rsidR="008D6DE2" w:rsidRPr="008D6DE2">
        <w:rPr>
          <w:b/>
        </w:rPr>
        <w:t>SP:62357  CRM</w:t>
      </w:r>
      <w:r w:rsidR="008D6DE2" w:rsidRPr="008D6DE2">
        <w:rPr>
          <w:b/>
          <w:u w:val="double"/>
        </w:rPr>
        <w:t>DF</w:t>
      </w:r>
      <w:r w:rsidRPr="008D6DE2">
        <w:rPr>
          <w:b/>
        </w:rPr>
        <w:t>:11095</w:t>
      </w:r>
    </w:p>
    <w:p w:rsidR="00550BAA" w:rsidRPr="00550BAA" w:rsidRDefault="00550BAA" w:rsidP="00550BAA">
      <w:pPr>
        <w:ind w:left="720" w:firstLine="720"/>
        <w:jc w:val="both"/>
        <w:rPr>
          <w:b/>
          <w:sz w:val="22"/>
          <w:szCs w:val="22"/>
        </w:rPr>
      </w:pPr>
      <w:r w:rsidRPr="00550BAA">
        <w:rPr>
          <w:b/>
          <w:sz w:val="22"/>
          <w:szCs w:val="22"/>
        </w:rPr>
        <w:t xml:space="preserve">   </w:t>
      </w:r>
      <w:r w:rsidR="008D6DE2">
        <w:rPr>
          <w:b/>
          <w:sz w:val="22"/>
          <w:szCs w:val="22"/>
        </w:rPr>
        <w:t xml:space="preserve">       </w:t>
      </w:r>
      <w:r w:rsidRPr="00550BAA">
        <w:rPr>
          <w:b/>
          <w:sz w:val="22"/>
          <w:szCs w:val="22"/>
        </w:rPr>
        <w:t xml:space="preserve"> Neurologista Membro Efetivo da Academia Brasileira de Neurologia</w:t>
      </w:r>
    </w:p>
    <w:p w:rsidR="00C550F9" w:rsidRPr="00550BAA" w:rsidRDefault="00550BAA" w:rsidP="00550BAA">
      <w:pPr>
        <w:tabs>
          <w:tab w:val="left" w:pos="6237"/>
        </w:tabs>
        <w:rPr>
          <w:sz w:val="22"/>
          <w:szCs w:val="22"/>
        </w:rPr>
      </w:pPr>
      <w:r w:rsidRPr="00550BAA">
        <w:rPr>
          <w:b/>
          <w:sz w:val="22"/>
          <w:szCs w:val="22"/>
        </w:rPr>
        <w:t xml:space="preserve">                               </w:t>
      </w:r>
      <w:r w:rsidR="008D6DE2">
        <w:rPr>
          <w:b/>
          <w:sz w:val="22"/>
          <w:szCs w:val="22"/>
        </w:rPr>
        <w:t xml:space="preserve">       </w:t>
      </w:r>
      <w:r w:rsidRPr="00550BAA">
        <w:rPr>
          <w:b/>
          <w:sz w:val="22"/>
          <w:szCs w:val="22"/>
        </w:rPr>
        <w:t xml:space="preserve">    </w:t>
      </w:r>
      <w:r w:rsidR="008D6DE2">
        <w:rPr>
          <w:b/>
          <w:sz w:val="22"/>
          <w:szCs w:val="22"/>
        </w:rPr>
        <w:t xml:space="preserve"> </w:t>
      </w:r>
      <w:r w:rsidRPr="00550BAA">
        <w:rPr>
          <w:b/>
          <w:sz w:val="22"/>
          <w:szCs w:val="22"/>
        </w:rPr>
        <w:t xml:space="preserve"> Neurologista do Hospital Israelita Albert Einstein de São Paulo</w:t>
      </w:r>
    </w:p>
    <w:sectPr w:rsidR="00C550F9" w:rsidRPr="00550BAA" w:rsidSect="009E16CB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C1F38" w:rsidRDefault="00CC1F38">
      <w:r>
        <w:separator/>
      </w:r>
    </w:p>
  </w:endnote>
  <w:endnote w:type="continuationSeparator" w:id="0">
    <w:p w:rsidR="00CC1F38" w:rsidRDefault="00CC1F3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9E16CB" w:rsidRDefault="009E16CB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C1F38" w:rsidRDefault="00CC1F38">
      <w:r>
        <w:separator/>
      </w:r>
    </w:p>
  </w:footnote>
  <w:footnote w:type="continuationSeparator" w:id="0">
    <w:p w:rsidR="00CC1F38" w:rsidRDefault="00CC1F3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691DA7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.bm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.bmp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C550F9">
      <w:rPr>
        <w:b/>
        <w:i/>
        <w:color w:val="FF0000"/>
        <w:sz w:val="56"/>
      </w:rPr>
      <w:tab/>
      <w:t xml:space="preserve"> </w:t>
    </w:r>
  </w:p>
  <w:p w:rsidR="009E16CB" w:rsidRDefault="009E16CB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578"/>
    <w:rsid w:val="00002A4E"/>
    <w:rsid w:val="00003118"/>
    <w:rsid w:val="00003AA0"/>
    <w:rsid w:val="00003CF4"/>
    <w:rsid w:val="00003FF6"/>
    <w:rsid w:val="00004990"/>
    <w:rsid w:val="00006249"/>
    <w:rsid w:val="0000645A"/>
    <w:rsid w:val="000068AC"/>
    <w:rsid w:val="0000709C"/>
    <w:rsid w:val="00011389"/>
    <w:rsid w:val="0001242B"/>
    <w:rsid w:val="000124FA"/>
    <w:rsid w:val="000134B6"/>
    <w:rsid w:val="000137DA"/>
    <w:rsid w:val="00014A70"/>
    <w:rsid w:val="00014E78"/>
    <w:rsid w:val="00015952"/>
    <w:rsid w:val="000171A0"/>
    <w:rsid w:val="0001764F"/>
    <w:rsid w:val="00017A15"/>
    <w:rsid w:val="0002198E"/>
    <w:rsid w:val="000225E8"/>
    <w:rsid w:val="00022D71"/>
    <w:rsid w:val="000232A5"/>
    <w:rsid w:val="00023786"/>
    <w:rsid w:val="000244BD"/>
    <w:rsid w:val="0002541D"/>
    <w:rsid w:val="000274D0"/>
    <w:rsid w:val="00027823"/>
    <w:rsid w:val="000278DB"/>
    <w:rsid w:val="0002791D"/>
    <w:rsid w:val="0003154C"/>
    <w:rsid w:val="00031B51"/>
    <w:rsid w:val="000329AB"/>
    <w:rsid w:val="00032D50"/>
    <w:rsid w:val="000342AB"/>
    <w:rsid w:val="0003472D"/>
    <w:rsid w:val="00034809"/>
    <w:rsid w:val="00034BC4"/>
    <w:rsid w:val="00035DB9"/>
    <w:rsid w:val="00035F81"/>
    <w:rsid w:val="00037CA7"/>
    <w:rsid w:val="000403B5"/>
    <w:rsid w:val="00041377"/>
    <w:rsid w:val="00042813"/>
    <w:rsid w:val="00042B51"/>
    <w:rsid w:val="00044CD9"/>
    <w:rsid w:val="00051688"/>
    <w:rsid w:val="00052CAE"/>
    <w:rsid w:val="00054992"/>
    <w:rsid w:val="00054BDD"/>
    <w:rsid w:val="00055D79"/>
    <w:rsid w:val="00055E7C"/>
    <w:rsid w:val="00057E37"/>
    <w:rsid w:val="00062519"/>
    <w:rsid w:val="00065723"/>
    <w:rsid w:val="00066D65"/>
    <w:rsid w:val="000676F1"/>
    <w:rsid w:val="0006796E"/>
    <w:rsid w:val="0007054C"/>
    <w:rsid w:val="00070B9C"/>
    <w:rsid w:val="00070F85"/>
    <w:rsid w:val="000719DF"/>
    <w:rsid w:val="00071A50"/>
    <w:rsid w:val="00071E4B"/>
    <w:rsid w:val="00071F84"/>
    <w:rsid w:val="00072948"/>
    <w:rsid w:val="00072DEF"/>
    <w:rsid w:val="000760DC"/>
    <w:rsid w:val="000763BF"/>
    <w:rsid w:val="000804EC"/>
    <w:rsid w:val="00080D8F"/>
    <w:rsid w:val="00080E04"/>
    <w:rsid w:val="00083201"/>
    <w:rsid w:val="000837FD"/>
    <w:rsid w:val="00083A4F"/>
    <w:rsid w:val="00083FEF"/>
    <w:rsid w:val="000843F6"/>
    <w:rsid w:val="00085396"/>
    <w:rsid w:val="00087225"/>
    <w:rsid w:val="00087896"/>
    <w:rsid w:val="00090246"/>
    <w:rsid w:val="000914A8"/>
    <w:rsid w:val="0009239B"/>
    <w:rsid w:val="00093169"/>
    <w:rsid w:val="00093B2B"/>
    <w:rsid w:val="000953BA"/>
    <w:rsid w:val="000953DE"/>
    <w:rsid w:val="000962AC"/>
    <w:rsid w:val="000962EF"/>
    <w:rsid w:val="00096C25"/>
    <w:rsid w:val="00096D6F"/>
    <w:rsid w:val="00097E34"/>
    <w:rsid w:val="000A05E2"/>
    <w:rsid w:val="000A1BA9"/>
    <w:rsid w:val="000A1BF5"/>
    <w:rsid w:val="000A48A6"/>
    <w:rsid w:val="000A4BC6"/>
    <w:rsid w:val="000A78F9"/>
    <w:rsid w:val="000A7A26"/>
    <w:rsid w:val="000B0B1C"/>
    <w:rsid w:val="000B1DA0"/>
    <w:rsid w:val="000B5D50"/>
    <w:rsid w:val="000B7591"/>
    <w:rsid w:val="000B7993"/>
    <w:rsid w:val="000B7AE4"/>
    <w:rsid w:val="000B7C05"/>
    <w:rsid w:val="000C0D4C"/>
    <w:rsid w:val="000C110A"/>
    <w:rsid w:val="000D0E66"/>
    <w:rsid w:val="000D1A45"/>
    <w:rsid w:val="000D1B68"/>
    <w:rsid w:val="000D2AA9"/>
    <w:rsid w:val="000D3347"/>
    <w:rsid w:val="000D3590"/>
    <w:rsid w:val="000D3B0F"/>
    <w:rsid w:val="000D3F0E"/>
    <w:rsid w:val="000D42D7"/>
    <w:rsid w:val="000D5C57"/>
    <w:rsid w:val="000D6348"/>
    <w:rsid w:val="000D754E"/>
    <w:rsid w:val="000D7C7B"/>
    <w:rsid w:val="000D7FDD"/>
    <w:rsid w:val="000E0603"/>
    <w:rsid w:val="000E0A01"/>
    <w:rsid w:val="000E1C91"/>
    <w:rsid w:val="000E22A4"/>
    <w:rsid w:val="000E28AE"/>
    <w:rsid w:val="000E4C86"/>
    <w:rsid w:val="000E5893"/>
    <w:rsid w:val="000E60FD"/>
    <w:rsid w:val="000E6330"/>
    <w:rsid w:val="000E7B78"/>
    <w:rsid w:val="000F02F8"/>
    <w:rsid w:val="000F2954"/>
    <w:rsid w:val="000F3D5C"/>
    <w:rsid w:val="000F4A07"/>
    <w:rsid w:val="000F5EBB"/>
    <w:rsid w:val="000F62F1"/>
    <w:rsid w:val="000F73FB"/>
    <w:rsid w:val="00101A85"/>
    <w:rsid w:val="00102844"/>
    <w:rsid w:val="00103192"/>
    <w:rsid w:val="00103431"/>
    <w:rsid w:val="00104BF1"/>
    <w:rsid w:val="00105B7A"/>
    <w:rsid w:val="00110E93"/>
    <w:rsid w:val="001139D0"/>
    <w:rsid w:val="00113EF5"/>
    <w:rsid w:val="001143A3"/>
    <w:rsid w:val="001143A9"/>
    <w:rsid w:val="001149FE"/>
    <w:rsid w:val="00116236"/>
    <w:rsid w:val="00120757"/>
    <w:rsid w:val="00122D2B"/>
    <w:rsid w:val="00123D8B"/>
    <w:rsid w:val="001245A4"/>
    <w:rsid w:val="00125D37"/>
    <w:rsid w:val="001261D0"/>
    <w:rsid w:val="00127293"/>
    <w:rsid w:val="0012771E"/>
    <w:rsid w:val="00127B33"/>
    <w:rsid w:val="00127B61"/>
    <w:rsid w:val="0013027E"/>
    <w:rsid w:val="00130EF6"/>
    <w:rsid w:val="00131CE4"/>
    <w:rsid w:val="00132240"/>
    <w:rsid w:val="001325D4"/>
    <w:rsid w:val="00135879"/>
    <w:rsid w:val="00135B39"/>
    <w:rsid w:val="00135DEB"/>
    <w:rsid w:val="001364CC"/>
    <w:rsid w:val="001369BB"/>
    <w:rsid w:val="001376E1"/>
    <w:rsid w:val="001379F6"/>
    <w:rsid w:val="00137D1A"/>
    <w:rsid w:val="00140E0E"/>
    <w:rsid w:val="0014264F"/>
    <w:rsid w:val="00142E65"/>
    <w:rsid w:val="0014440B"/>
    <w:rsid w:val="00144825"/>
    <w:rsid w:val="00144905"/>
    <w:rsid w:val="00144A35"/>
    <w:rsid w:val="00144C8A"/>
    <w:rsid w:val="00144FD6"/>
    <w:rsid w:val="0014660C"/>
    <w:rsid w:val="0014688A"/>
    <w:rsid w:val="00152598"/>
    <w:rsid w:val="0015406E"/>
    <w:rsid w:val="0015468D"/>
    <w:rsid w:val="001567E4"/>
    <w:rsid w:val="0015702B"/>
    <w:rsid w:val="00161263"/>
    <w:rsid w:val="00162634"/>
    <w:rsid w:val="00162B01"/>
    <w:rsid w:val="001630F4"/>
    <w:rsid w:val="00163A64"/>
    <w:rsid w:val="00163EB7"/>
    <w:rsid w:val="00167001"/>
    <w:rsid w:val="001702EB"/>
    <w:rsid w:val="0017032D"/>
    <w:rsid w:val="00171D9E"/>
    <w:rsid w:val="0017220E"/>
    <w:rsid w:val="00172684"/>
    <w:rsid w:val="00173271"/>
    <w:rsid w:val="001740B5"/>
    <w:rsid w:val="00175078"/>
    <w:rsid w:val="0017791D"/>
    <w:rsid w:val="00181891"/>
    <w:rsid w:val="001821C1"/>
    <w:rsid w:val="00183979"/>
    <w:rsid w:val="00184ACC"/>
    <w:rsid w:val="0018552E"/>
    <w:rsid w:val="00185C5E"/>
    <w:rsid w:val="00186A8D"/>
    <w:rsid w:val="001874AE"/>
    <w:rsid w:val="0018797E"/>
    <w:rsid w:val="00190B80"/>
    <w:rsid w:val="00190CB4"/>
    <w:rsid w:val="00191885"/>
    <w:rsid w:val="00194B44"/>
    <w:rsid w:val="00195FA2"/>
    <w:rsid w:val="00196B5E"/>
    <w:rsid w:val="00197C04"/>
    <w:rsid w:val="001A1A08"/>
    <w:rsid w:val="001A357B"/>
    <w:rsid w:val="001A3762"/>
    <w:rsid w:val="001A3B66"/>
    <w:rsid w:val="001A3E1A"/>
    <w:rsid w:val="001A4EFB"/>
    <w:rsid w:val="001A513E"/>
    <w:rsid w:val="001A7EBA"/>
    <w:rsid w:val="001B0B47"/>
    <w:rsid w:val="001B0FF1"/>
    <w:rsid w:val="001B18C0"/>
    <w:rsid w:val="001B2F74"/>
    <w:rsid w:val="001B3613"/>
    <w:rsid w:val="001B51B8"/>
    <w:rsid w:val="001B55EF"/>
    <w:rsid w:val="001B6C8E"/>
    <w:rsid w:val="001B73EF"/>
    <w:rsid w:val="001B7F61"/>
    <w:rsid w:val="001C0276"/>
    <w:rsid w:val="001C17CC"/>
    <w:rsid w:val="001C2BD3"/>
    <w:rsid w:val="001C2F42"/>
    <w:rsid w:val="001C34CA"/>
    <w:rsid w:val="001C4166"/>
    <w:rsid w:val="001C5818"/>
    <w:rsid w:val="001C5D88"/>
    <w:rsid w:val="001C6617"/>
    <w:rsid w:val="001C6C39"/>
    <w:rsid w:val="001C7167"/>
    <w:rsid w:val="001D088E"/>
    <w:rsid w:val="001D0C03"/>
    <w:rsid w:val="001D0E7C"/>
    <w:rsid w:val="001D17DE"/>
    <w:rsid w:val="001D2A84"/>
    <w:rsid w:val="001D38A6"/>
    <w:rsid w:val="001D50D7"/>
    <w:rsid w:val="001D589E"/>
    <w:rsid w:val="001D5E48"/>
    <w:rsid w:val="001D60A9"/>
    <w:rsid w:val="001E0358"/>
    <w:rsid w:val="001E06AB"/>
    <w:rsid w:val="001E0871"/>
    <w:rsid w:val="001E1F02"/>
    <w:rsid w:val="001E2102"/>
    <w:rsid w:val="001E2328"/>
    <w:rsid w:val="001E2412"/>
    <w:rsid w:val="001E250F"/>
    <w:rsid w:val="001E30E0"/>
    <w:rsid w:val="001E33B1"/>
    <w:rsid w:val="001E3576"/>
    <w:rsid w:val="001E3DE0"/>
    <w:rsid w:val="001E457E"/>
    <w:rsid w:val="001E48BC"/>
    <w:rsid w:val="001E513F"/>
    <w:rsid w:val="001E60E5"/>
    <w:rsid w:val="001E61CA"/>
    <w:rsid w:val="001E6380"/>
    <w:rsid w:val="001E651A"/>
    <w:rsid w:val="001E7D48"/>
    <w:rsid w:val="001F13F6"/>
    <w:rsid w:val="001F164F"/>
    <w:rsid w:val="001F2E94"/>
    <w:rsid w:val="001F396B"/>
    <w:rsid w:val="001F3D80"/>
    <w:rsid w:val="001F5710"/>
    <w:rsid w:val="001F64D9"/>
    <w:rsid w:val="001F6BE9"/>
    <w:rsid w:val="001F7DC2"/>
    <w:rsid w:val="00200C0E"/>
    <w:rsid w:val="0020168D"/>
    <w:rsid w:val="002024EA"/>
    <w:rsid w:val="00202AF4"/>
    <w:rsid w:val="00202BE5"/>
    <w:rsid w:val="00202CC6"/>
    <w:rsid w:val="00203FA7"/>
    <w:rsid w:val="002053D3"/>
    <w:rsid w:val="002073B1"/>
    <w:rsid w:val="0021012B"/>
    <w:rsid w:val="00210539"/>
    <w:rsid w:val="0021055C"/>
    <w:rsid w:val="00210ADA"/>
    <w:rsid w:val="00210C81"/>
    <w:rsid w:val="00210D8C"/>
    <w:rsid w:val="00211718"/>
    <w:rsid w:val="0021252C"/>
    <w:rsid w:val="00212561"/>
    <w:rsid w:val="002141CF"/>
    <w:rsid w:val="00214674"/>
    <w:rsid w:val="002167AB"/>
    <w:rsid w:val="00216C31"/>
    <w:rsid w:val="00216DB2"/>
    <w:rsid w:val="002172AC"/>
    <w:rsid w:val="00217793"/>
    <w:rsid w:val="00221271"/>
    <w:rsid w:val="0022235B"/>
    <w:rsid w:val="00223FE8"/>
    <w:rsid w:val="002253C1"/>
    <w:rsid w:val="00225F5C"/>
    <w:rsid w:val="00226429"/>
    <w:rsid w:val="0022680D"/>
    <w:rsid w:val="00227309"/>
    <w:rsid w:val="00227B0D"/>
    <w:rsid w:val="00230A54"/>
    <w:rsid w:val="00230D86"/>
    <w:rsid w:val="00237819"/>
    <w:rsid w:val="00241A9A"/>
    <w:rsid w:val="002441B5"/>
    <w:rsid w:val="0024485D"/>
    <w:rsid w:val="0024528A"/>
    <w:rsid w:val="00245EFD"/>
    <w:rsid w:val="00246306"/>
    <w:rsid w:val="00250D70"/>
    <w:rsid w:val="00252026"/>
    <w:rsid w:val="00253CF3"/>
    <w:rsid w:val="002541A1"/>
    <w:rsid w:val="00254B41"/>
    <w:rsid w:val="00254B97"/>
    <w:rsid w:val="002556BC"/>
    <w:rsid w:val="00255D2E"/>
    <w:rsid w:val="00255F24"/>
    <w:rsid w:val="0025617F"/>
    <w:rsid w:val="0025724F"/>
    <w:rsid w:val="002575CE"/>
    <w:rsid w:val="00257D24"/>
    <w:rsid w:val="0026168E"/>
    <w:rsid w:val="002619D4"/>
    <w:rsid w:val="00261B95"/>
    <w:rsid w:val="002632DF"/>
    <w:rsid w:val="002634D1"/>
    <w:rsid w:val="0026732C"/>
    <w:rsid w:val="002673D6"/>
    <w:rsid w:val="0026755D"/>
    <w:rsid w:val="00267566"/>
    <w:rsid w:val="00267874"/>
    <w:rsid w:val="00267B21"/>
    <w:rsid w:val="002722C9"/>
    <w:rsid w:val="00272B6B"/>
    <w:rsid w:val="00272ED4"/>
    <w:rsid w:val="00273589"/>
    <w:rsid w:val="00273C58"/>
    <w:rsid w:val="0027649A"/>
    <w:rsid w:val="00276858"/>
    <w:rsid w:val="00277235"/>
    <w:rsid w:val="002778EB"/>
    <w:rsid w:val="00277C25"/>
    <w:rsid w:val="0028159F"/>
    <w:rsid w:val="00281619"/>
    <w:rsid w:val="00285813"/>
    <w:rsid w:val="00285EDE"/>
    <w:rsid w:val="00286345"/>
    <w:rsid w:val="0028657A"/>
    <w:rsid w:val="002865F0"/>
    <w:rsid w:val="00287494"/>
    <w:rsid w:val="00291043"/>
    <w:rsid w:val="00291732"/>
    <w:rsid w:val="00291A23"/>
    <w:rsid w:val="00291C74"/>
    <w:rsid w:val="00294D28"/>
    <w:rsid w:val="0029669B"/>
    <w:rsid w:val="0029670C"/>
    <w:rsid w:val="00296A7C"/>
    <w:rsid w:val="00296FBD"/>
    <w:rsid w:val="002A14EB"/>
    <w:rsid w:val="002A22E4"/>
    <w:rsid w:val="002A3068"/>
    <w:rsid w:val="002A3BD5"/>
    <w:rsid w:val="002A3CF5"/>
    <w:rsid w:val="002A58A6"/>
    <w:rsid w:val="002A70F7"/>
    <w:rsid w:val="002A79A4"/>
    <w:rsid w:val="002A7F85"/>
    <w:rsid w:val="002B04E5"/>
    <w:rsid w:val="002B1742"/>
    <w:rsid w:val="002B20FC"/>
    <w:rsid w:val="002B2EE6"/>
    <w:rsid w:val="002B3249"/>
    <w:rsid w:val="002B3F27"/>
    <w:rsid w:val="002B4127"/>
    <w:rsid w:val="002B4152"/>
    <w:rsid w:val="002B4C30"/>
    <w:rsid w:val="002B517C"/>
    <w:rsid w:val="002B634F"/>
    <w:rsid w:val="002B675B"/>
    <w:rsid w:val="002B6D2D"/>
    <w:rsid w:val="002B729B"/>
    <w:rsid w:val="002C3A7A"/>
    <w:rsid w:val="002C3BA1"/>
    <w:rsid w:val="002C472A"/>
    <w:rsid w:val="002C49A1"/>
    <w:rsid w:val="002C5669"/>
    <w:rsid w:val="002C6BCD"/>
    <w:rsid w:val="002C7412"/>
    <w:rsid w:val="002D0841"/>
    <w:rsid w:val="002D0B5D"/>
    <w:rsid w:val="002D13B4"/>
    <w:rsid w:val="002D1C27"/>
    <w:rsid w:val="002D2F63"/>
    <w:rsid w:val="002D4229"/>
    <w:rsid w:val="002D426C"/>
    <w:rsid w:val="002D51A4"/>
    <w:rsid w:val="002D68CB"/>
    <w:rsid w:val="002D6A9D"/>
    <w:rsid w:val="002D7C68"/>
    <w:rsid w:val="002D7EF3"/>
    <w:rsid w:val="002D7F26"/>
    <w:rsid w:val="002E087D"/>
    <w:rsid w:val="002E1A4A"/>
    <w:rsid w:val="002E1B3A"/>
    <w:rsid w:val="002E22DE"/>
    <w:rsid w:val="002E2979"/>
    <w:rsid w:val="002E55ED"/>
    <w:rsid w:val="002E623A"/>
    <w:rsid w:val="002E7510"/>
    <w:rsid w:val="002E7727"/>
    <w:rsid w:val="002F04CB"/>
    <w:rsid w:val="002F1130"/>
    <w:rsid w:val="002F24D4"/>
    <w:rsid w:val="002F2E6E"/>
    <w:rsid w:val="002F3994"/>
    <w:rsid w:val="002F44FF"/>
    <w:rsid w:val="00301DB8"/>
    <w:rsid w:val="00304053"/>
    <w:rsid w:val="00304E0B"/>
    <w:rsid w:val="00306728"/>
    <w:rsid w:val="00306A2C"/>
    <w:rsid w:val="00307952"/>
    <w:rsid w:val="00307F78"/>
    <w:rsid w:val="0031151C"/>
    <w:rsid w:val="0031228F"/>
    <w:rsid w:val="0031365B"/>
    <w:rsid w:val="0031594A"/>
    <w:rsid w:val="00315FAC"/>
    <w:rsid w:val="00317843"/>
    <w:rsid w:val="0032100D"/>
    <w:rsid w:val="003210BF"/>
    <w:rsid w:val="00321BCF"/>
    <w:rsid w:val="00323297"/>
    <w:rsid w:val="00323643"/>
    <w:rsid w:val="00324296"/>
    <w:rsid w:val="0032507C"/>
    <w:rsid w:val="00327406"/>
    <w:rsid w:val="0033010F"/>
    <w:rsid w:val="00330F84"/>
    <w:rsid w:val="00331118"/>
    <w:rsid w:val="00332A3A"/>
    <w:rsid w:val="00332F93"/>
    <w:rsid w:val="0033446D"/>
    <w:rsid w:val="003411FC"/>
    <w:rsid w:val="003419A2"/>
    <w:rsid w:val="00341C04"/>
    <w:rsid w:val="00342DEB"/>
    <w:rsid w:val="00343A0C"/>
    <w:rsid w:val="00344218"/>
    <w:rsid w:val="003448E1"/>
    <w:rsid w:val="00345436"/>
    <w:rsid w:val="00345F99"/>
    <w:rsid w:val="00346083"/>
    <w:rsid w:val="003475EA"/>
    <w:rsid w:val="00350C83"/>
    <w:rsid w:val="00351950"/>
    <w:rsid w:val="00354ED3"/>
    <w:rsid w:val="00356181"/>
    <w:rsid w:val="003568C1"/>
    <w:rsid w:val="00357917"/>
    <w:rsid w:val="00360063"/>
    <w:rsid w:val="003601DE"/>
    <w:rsid w:val="00362994"/>
    <w:rsid w:val="0036487F"/>
    <w:rsid w:val="00365C98"/>
    <w:rsid w:val="00367D45"/>
    <w:rsid w:val="0037072F"/>
    <w:rsid w:val="00370CFB"/>
    <w:rsid w:val="003718F6"/>
    <w:rsid w:val="00371CD1"/>
    <w:rsid w:val="00371F56"/>
    <w:rsid w:val="003728EE"/>
    <w:rsid w:val="00373878"/>
    <w:rsid w:val="00373BF2"/>
    <w:rsid w:val="00375851"/>
    <w:rsid w:val="00376729"/>
    <w:rsid w:val="00376DB6"/>
    <w:rsid w:val="0037702C"/>
    <w:rsid w:val="0037768F"/>
    <w:rsid w:val="003829DF"/>
    <w:rsid w:val="00383428"/>
    <w:rsid w:val="00383ABD"/>
    <w:rsid w:val="00383B10"/>
    <w:rsid w:val="00384C47"/>
    <w:rsid w:val="00385929"/>
    <w:rsid w:val="0038621F"/>
    <w:rsid w:val="00386908"/>
    <w:rsid w:val="00391C11"/>
    <w:rsid w:val="00391D20"/>
    <w:rsid w:val="00391DBA"/>
    <w:rsid w:val="0039244A"/>
    <w:rsid w:val="00393157"/>
    <w:rsid w:val="0039326F"/>
    <w:rsid w:val="00394742"/>
    <w:rsid w:val="00395C38"/>
    <w:rsid w:val="00395E86"/>
    <w:rsid w:val="003963B0"/>
    <w:rsid w:val="00397AA4"/>
    <w:rsid w:val="003A08B4"/>
    <w:rsid w:val="003A229B"/>
    <w:rsid w:val="003A308A"/>
    <w:rsid w:val="003A5228"/>
    <w:rsid w:val="003A5F2E"/>
    <w:rsid w:val="003A6101"/>
    <w:rsid w:val="003A7004"/>
    <w:rsid w:val="003A77F7"/>
    <w:rsid w:val="003A780D"/>
    <w:rsid w:val="003A7C72"/>
    <w:rsid w:val="003B1076"/>
    <w:rsid w:val="003B10E6"/>
    <w:rsid w:val="003B20B2"/>
    <w:rsid w:val="003B267D"/>
    <w:rsid w:val="003B343C"/>
    <w:rsid w:val="003B35B5"/>
    <w:rsid w:val="003B4288"/>
    <w:rsid w:val="003B57C5"/>
    <w:rsid w:val="003B6E9E"/>
    <w:rsid w:val="003C110A"/>
    <w:rsid w:val="003C1A45"/>
    <w:rsid w:val="003C1B73"/>
    <w:rsid w:val="003C38F7"/>
    <w:rsid w:val="003C45F4"/>
    <w:rsid w:val="003C6AEE"/>
    <w:rsid w:val="003C6DD6"/>
    <w:rsid w:val="003C6E1E"/>
    <w:rsid w:val="003D0125"/>
    <w:rsid w:val="003D0696"/>
    <w:rsid w:val="003D15B6"/>
    <w:rsid w:val="003D2899"/>
    <w:rsid w:val="003D3A70"/>
    <w:rsid w:val="003D4A51"/>
    <w:rsid w:val="003D55A1"/>
    <w:rsid w:val="003D55EF"/>
    <w:rsid w:val="003D5659"/>
    <w:rsid w:val="003D5B8C"/>
    <w:rsid w:val="003D5EFA"/>
    <w:rsid w:val="003D6B50"/>
    <w:rsid w:val="003E117B"/>
    <w:rsid w:val="003E27DB"/>
    <w:rsid w:val="003E2E22"/>
    <w:rsid w:val="003E46EA"/>
    <w:rsid w:val="003E6AB2"/>
    <w:rsid w:val="003F01F2"/>
    <w:rsid w:val="003F05E7"/>
    <w:rsid w:val="003F0744"/>
    <w:rsid w:val="003F2800"/>
    <w:rsid w:val="003F3CCA"/>
    <w:rsid w:val="003F3EC5"/>
    <w:rsid w:val="003F556F"/>
    <w:rsid w:val="003F5BE6"/>
    <w:rsid w:val="003F6292"/>
    <w:rsid w:val="0040214C"/>
    <w:rsid w:val="00402DCC"/>
    <w:rsid w:val="00402ED6"/>
    <w:rsid w:val="0040382D"/>
    <w:rsid w:val="00403F8B"/>
    <w:rsid w:val="0040424C"/>
    <w:rsid w:val="00404633"/>
    <w:rsid w:val="00404808"/>
    <w:rsid w:val="00405AA7"/>
    <w:rsid w:val="00407040"/>
    <w:rsid w:val="00410BE6"/>
    <w:rsid w:val="00410FC0"/>
    <w:rsid w:val="004117CC"/>
    <w:rsid w:val="00413D88"/>
    <w:rsid w:val="0041564A"/>
    <w:rsid w:val="00415B3B"/>
    <w:rsid w:val="00416B8D"/>
    <w:rsid w:val="00417653"/>
    <w:rsid w:val="00417CF6"/>
    <w:rsid w:val="00421230"/>
    <w:rsid w:val="0042211B"/>
    <w:rsid w:val="00423DD6"/>
    <w:rsid w:val="00424C6D"/>
    <w:rsid w:val="00424DE2"/>
    <w:rsid w:val="00425069"/>
    <w:rsid w:val="00426016"/>
    <w:rsid w:val="00426B62"/>
    <w:rsid w:val="00426BD8"/>
    <w:rsid w:val="00426C19"/>
    <w:rsid w:val="004304E6"/>
    <w:rsid w:val="00430D47"/>
    <w:rsid w:val="00430E8B"/>
    <w:rsid w:val="004315F6"/>
    <w:rsid w:val="00431E33"/>
    <w:rsid w:val="00432418"/>
    <w:rsid w:val="00432DF7"/>
    <w:rsid w:val="00432E6B"/>
    <w:rsid w:val="0043433B"/>
    <w:rsid w:val="00434340"/>
    <w:rsid w:val="004344BB"/>
    <w:rsid w:val="00434600"/>
    <w:rsid w:val="0043547C"/>
    <w:rsid w:val="00436403"/>
    <w:rsid w:val="00436B0E"/>
    <w:rsid w:val="00436F27"/>
    <w:rsid w:val="0043713B"/>
    <w:rsid w:val="00437B47"/>
    <w:rsid w:val="00437EAA"/>
    <w:rsid w:val="00441A18"/>
    <w:rsid w:val="00442DC3"/>
    <w:rsid w:val="00442E56"/>
    <w:rsid w:val="00444F7E"/>
    <w:rsid w:val="00445139"/>
    <w:rsid w:val="00446B8A"/>
    <w:rsid w:val="00446E00"/>
    <w:rsid w:val="00447527"/>
    <w:rsid w:val="00451F75"/>
    <w:rsid w:val="00452411"/>
    <w:rsid w:val="00452A06"/>
    <w:rsid w:val="004547BB"/>
    <w:rsid w:val="004565B3"/>
    <w:rsid w:val="00456B9B"/>
    <w:rsid w:val="0045707C"/>
    <w:rsid w:val="00457AF2"/>
    <w:rsid w:val="00457B2B"/>
    <w:rsid w:val="004634E6"/>
    <w:rsid w:val="004641F4"/>
    <w:rsid w:val="0046498E"/>
    <w:rsid w:val="004660E6"/>
    <w:rsid w:val="00466690"/>
    <w:rsid w:val="00470AF7"/>
    <w:rsid w:val="00471717"/>
    <w:rsid w:val="00472514"/>
    <w:rsid w:val="004730E6"/>
    <w:rsid w:val="004762F5"/>
    <w:rsid w:val="004767CD"/>
    <w:rsid w:val="00477B59"/>
    <w:rsid w:val="004809A4"/>
    <w:rsid w:val="00480CF2"/>
    <w:rsid w:val="00483B2A"/>
    <w:rsid w:val="00484CAB"/>
    <w:rsid w:val="00484F9F"/>
    <w:rsid w:val="00485348"/>
    <w:rsid w:val="0048728E"/>
    <w:rsid w:val="00490904"/>
    <w:rsid w:val="00490DF9"/>
    <w:rsid w:val="00491D57"/>
    <w:rsid w:val="004925D5"/>
    <w:rsid w:val="0049283D"/>
    <w:rsid w:val="004939C0"/>
    <w:rsid w:val="00493B4B"/>
    <w:rsid w:val="00494992"/>
    <w:rsid w:val="004A091A"/>
    <w:rsid w:val="004A19A9"/>
    <w:rsid w:val="004A1C31"/>
    <w:rsid w:val="004A1DCE"/>
    <w:rsid w:val="004A1ED3"/>
    <w:rsid w:val="004A1F2D"/>
    <w:rsid w:val="004A24B6"/>
    <w:rsid w:val="004A5248"/>
    <w:rsid w:val="004A6639"/>
    <w:rsid w:val="004A73F2"/>
    <w:rsid w:val="004A7BC0"/>
    <w:rsid w:val="004B08F7"/>
    <w:rsid w:val="004B1FE2"/>
    <w:rsid w:val="004B2191"/>
    <w:rsid w:val="004B2E09"/>
    <w:rsid w:val="004B30C6"/>
    <w:rsid w:val="004B38BB"/>
    <w:rsid w:val="004B70A8"/>
    <w:rsid w:val="004B758F"/>
    <w:rsid w:val="004B7C6C"/>
    <w:rsid w:val="004C0ECE"/>
    <w:rsid w:val="004C1CF3"/>
    <w:rsid w:val="004C37F7"/>
    <w:rsid w:val="004C3B6C"/>
    <w:rsid w:val="004C3EC5"/>
    <w:rsid w:val="004C42CB"/>
    <w:rsid w:val="004C4397"/>
    <w:rsid w:val="004C49EF"/>
    <w:rsid w:val="004C5CB8"/>
    <w:rsid w:val="004C6232"/>
    <w:rsid w:val="004C704B"/>
    <w:rsid w:val="004C7539"/>
    <w:rsid w:val="004D00FC"/>
    <w:rsid w:val="004D027A"/>
    <w:rsid w:val="004D1725"/>
    <w:rsid w:val="004D22BB"/>
    <w:rsid w:val="004D2A66"/>
    <w:rsid w:val="004D3C0F"/>
    <w:rsid w:val="004D5578"/>
    <w:rsid w:val="004D6AF9"/>
    <w:rsid w:val="004D740F"/>
    <w:rsid w:val="004D7A7B"/>
    <w:rsid w:val="004D7AE3"/>
    <w:rsid w:val="004D7CCD"/>
    <w:rsid w:val="004E10AF"/>
    <w:rsid w:val="004E1750"/>
    <w:rsid w:val="004E29B0"/>
    <w:rsid w:val="004E354E"/>
    <w:rsid w:val="004E3685"/>
    <w:rsid w:val="004E41E1"/>
    <w:rsid w:val="004E4FAC"/>
    <w:rsid w:val="004E68B8"/>
    <w:rsid w:val="004E7A43"/>
    <w:rsid w:val="004E7EDE"/>
    <w:rsid w:val="004F0D59"/>
    <w:rsid w:val="004F27AF"/>
    <w:rsid w:val="004F34A3"/>
    <w:rsid w:val="004F4C36"/>
    <w:rsid w:val="004F7C63"/>
    <w:rsid w:val="00501826"/>
    <w:rsid w:val="0050275C"/>
    <w:rsid w:val="00502A57"/>
    <w:rsid w:val="005030EF"/>
    <w:rsid w:val="005053C1"/>
    <w:rsid w:val="00507AA9"/>
    <w:rsid w:val="00507F07"/>
    <w:rsid w:val="005130F0"/>
    <w:rsid w:val="00514C5C"/>
    <w:rsid w:val="00515C3A"/>
    <w:rsid w:val="00517793"/>
    <w:rsid w:val="005200F0"/>
    <w:rsid w:val="0052024D"/>
    <w:rsid w:val="0052172B"/>
    <w:rsid w:val="00521CD9"/>
    <w:rsid w:val="00521DBB"/>
    <w:rsid w:val="0052278E"/>
    <w:rsid w:val="00523BA6"/>
    <w:rsid w:val="005247C6"/>
    <w:rsid w:val="00525824"/>
    <w:rsid w:val="00525CF2"/>
    <w:rsid w:val="0052751B"/>
    <w:rsid w:val="0052765C"/>
    <w:rsid w:val="00530E60"/>
    <w:rsid w:val="00531CD5"/>
    <w:rsid w:val="00532B76"/>
    <w:rsid w:val="00534DCD"/>
    <w:rsid w:val="005369BC"/>
    <w:rsid w:val="005375FE"/>
    <w:rsid w:val="00537B5D"/>
    <w:rsid w:val="00543B55"/>
    <w:rsid w:val="005473CA"/>
    <w:rsid w:val="005473FC"/>
    <w:rsid w:val="00550180"/>
    <w:rsid w:val="00550BAA"/>
    <w:rsid w:val="00551002"/>
    <w:rsid w:val="00551960"/>
    <w:rsid w:val="00551EAE"/>
    <w:rsid w:val="0055206D"/>
    <w:rsid w:val="00552DEC"/>
    <w:rsid w:val="00552FD6"/>
    <w:rsid w:val="00553DAB"/>
    <w:rsid w:val="00554085"/>
    <w:rsid w:val="00554209"/>
    <w:rsid w:val="005546C5"/>
    <w:rsid w:val="00555A25"/>
    <w:rsid w:val="00556740"/>
    <w:rsid w:val="00556E7F"/>
    <w:rsid w:val="00557625"/>
    <w:rsid w:val="005576D5"/>
    <w:rsid w:val="00557FEC"/>
    <w:rsid w:val="005602EF"/>
    <w:rsid w:val="00563F7F"/>
    <w:rsid w:val="00565F06"/>
    <w:rsid w:val="00566160"/>
    <w:rsid w:val="0056629B"/>
    <w:rsid w:val="00566B81"/>
    <w:rsid w:val="005677F4"/>
    <w:rsid w:val="00570CFC"/>
    <w:rsid w:val="00571230"/>
    <w:rsid w:val="00572A2D"/>
    <w:rsid w:val="0057516B"/>
    <w:rsid w:val="0057593E"/>
    <w:rsid w:val="00576845"/>
    <w:rsid w:val="00576967"/>
    <w:rsid w:val="00577752"/>
    <w:rsid w:val="00580FE0"/>
    <w:rsid w:val="00582834"/>
    <w:rsid w:val="00583BE6"/>
    <w:rsid w:val="00584A9B"/>
    <w:rsid w:val="00584C33"/>
    <w:rsid w:val="00587537"/>
    <w:rsid w:val="005902B7"/>
    <w:rsid w:val="00590693"/>
    <w:rsid w:val="00591A64"/>
    <w:rsid w:val="005920AB"/>
    <w:rsid w:val="00593317"/>
    <w:rsid w:val="0059400E"/>
    <w:rsid w:val="00594E5D"/>
    <w:rsid w:val="00597762"/>
    <w:rsid w:val="005A1195"/>
    <w:rsid w:val="005A1741"/>
    <w:rsid w:val="005A1A67"/>
    <w:rsid w:val="005A1CD6"/>
    <w:rsid w:val="005A2497"/>
    <w:rsid w:val="005A4548"/>
    <w:rsid w:val="005B0365"/>
    <w:rsid w:val="005B1094"/>
    <w:rsid w:val="005B159D"/>
    <w:rsid w:val="005B2CE4"/>
    <w:rsid w:val="005B3718"/>
    <w:rsid w:val="005B491D"/>
    <w:rsid w:val="005B5671"/>
    <w:rsid w:val="005B6D6E"/>
    <w:rsid w:val="005B703C"/>
    <w:rsid w:val="005B77DA"/>
    <w:rsid w:val="005C1201"/>
    <w:rsid w:val="005C15D9"/>
    <w:rsid w:val="005C1BB0"/>
    <w:rsid w:val="005C3236"/>
    <w:rsid w:val="005C4969"/>
    <w:rsid w:val="005C4C21"/>
    <w:rsid w:val="005C61C6"/>
    <w:rsid w:val="005C7371"/>
    <w:rsid w:val="005C74E9"/>
    <w:rsid w:val="005C7869"/>
    <w:rsid w:val="005D095B"/>
    <w:rsid w:val="005D318C"/>
    <w:rsid w:val="005D38C2"/>
    <w:rsid w:val="005D4358"/>
    <w:rsid w:val="005D6C49"/>
    <w:rsid w:val="005D6DE4"/>
    <w:rsid w:val="005D740F"/>
    <w:rsid w:val="005D786D"/>
    <w:rsid w:val="005D7A69"/>
    <w:rsid w:val="005E0461"/>
    <w:rsid w:val="005E0DBC"/>
    <w:rsid w:val="005E2FC1"/>
    <w:rsid w:val="005E3000"/>
    <w:rsid w:val="005E345B"/>
    <w:rsid w:val="005E4B66"/>
    <w:rsid w:val="005E5114"/>
    <w:rsid w:val="005E63D5"/>
    <w:rsid w:val="005E762A"/>
    <w:rsid w:val="005E7A6D"/>
    <w:rsid w:val="005F00F9"/>
    <w:rsid w:val="005F03A9"/>
    <w:rsid w:val="005F2006"/>
    <w:rsid w:val="005F2BA6"/>
    <w:rsid w:val="005F4A60"/>
    <w:rsid w:val="005F4DB0"/>
    <w:rsid w:val="005F5415"/>
    <w:rsid w:val="005F588E"/>
    <w:rsid w:val="005F7275"/>
    <w:rsid w:val="005F7D57"/>
    <w:rsid w:val="00600051"/>
    <w:rsid w:val="0060089D"/>
    <w:rsid w:val="006012C1"/>
    <w:rsid w:val="00601301"/>
    <w:rsid w:val="00601C3F"/>
    <w:rsid w:val="006034CC"/>
    <w:rsid w:val="00603508"/>
    <w:rsid w:val="006036AC"/>
    <w:rsid w:val="00603991"/>
    <w:rsid w:val="0060496F"/>
    <w:rsid w:val="00605244"/>
    <w:rsid w:val="00606273"/>
    <w:rsid w:val="0060702B"/>
    <w:rsid w:val="006076BC"/>
    <w:rsid w:val="00610676"/>
    <w:rsid w:val="00611466"/>
    <w:rsid w:val="00611761"/>
    <w:rsid w:val="00611890"/>
    <w:rsid w:val="006147AA"/>
    <w:rsid w:val="00615610"/>
    <w:rsid w:val="00615B4D"/>
    <w:rsid w:val="00620D07"/>
    <w:rsid w:val="00620DD6"/>
    <w:rsid w:val="00623239"/>
    <w:rsid w:val="0062344F"/>
    <w:rsid w:val="00624944"/>
    <w:rsid w:val="006249CB"/>
    <w:rsid w:val="006254B0"/>
    <w:rsid w:val="00625797"/>
    <w:rsid w:val="006263F1"/>
    <w:rsid w:val="00626417"/>
    <w:rsid w:val="00627354"/>
    <w:rsid w:val="00627764"/>
    <w:rsid w:val="00627E53"/>
    <w:rsid w:val="0063097E"/>
    <w:rsid w:val="00632FDD"/>
    <w:rsid w:val="00633D6D"/>
    <w:rsid w:val="00633EC0"/>
    <w:rsid w:val="006351C4"/>
    <w:rsid w:val="00635DFB"/>
    <w:rsid w:val="006376FF"/>
    <w:rsid w:val="006377D9"/>
    <w:rsid w:val="00640763"/>
    <w:rsid w:val="00640949"/>
    <w:rsid w:val="006410AA"/>
    <w:rsid w:val="0064268B"/>
    <w:rsid w:val="00642BEA"/>
    <w:rsid w:val="0064566B"/>
    <w:rsid w:val="00645F13"/>
    <w:rsid w:val="006471F5"/>
    <w:rsid w:val="00650EE7"/>
    <w:rsid w:val="0065147E"/>
    <w:rsid w:val="00651A10"/>
    <w:rsid w:val="00653818"/>
    <w:rsid w:val="006542FC"/>
    <w:rsid w:val="00655C44"/>
    <w:rsid w:val="006562B5"/>
    <w:rsid w:val="006564D3"/>
    <w:rsid w:val="00656FB7"/>
    <w:rsid w:val="006572D1"/>
    <w:rsid w:val="006572FF"/>
    <w:rsid w:val="006617A1"/>
    <w:rsid w:val="0066280F"/>
    <w:rsid w:val="00662B00"/>
    <w:rsid w:val="00662F35"/>
    <w:rsid w:val="0066388B"/>
    <w:rsid w:val="006648DA"/>
    <w:rsid w:val="00664A38"/>
    <w:rsid w:val="00664EEF"/>
    <w:rsid w:val="00667A92"/>
    <w:rsid w:val="00667B2D"/>
    <w:rsid w:val="00673EE3"/>
    <w:rsid w:val="006747AE"/>
    <w:rsid w:val="00675376"/>
    <w:rsid w:val="006805C0"/>
    <w:rsid w:val="00681350"/>
    <w:rsid w:val="0068168F"/>
    <w:rsid w:val="006816CA"/>
    <w:rsid w:val="006819DB"/>
    <w:rsid w:val="00681CD8"/>
    <w:rsid w:val="0068318D"/>
    <w:rsid w:val="0068588A"/>
    <w:rsid w:val="00685BD6"/>
    <w:rsid w:val="00685E43"/>
    <w:rsid w:val="0068793D"/>
    <w:rsid w:val="00690D89"/>
    <w:rsid w:val="006911EF"/>
    <w:rsid w:val="00691DA7"/>
    <w:rsid w:val="006922B9"/>
    <w:rsid w:val="00693146"/>
    <w:rsid w:val="00693C5B"/>
    <w:rsid w:val="00694B59"/>
    <w:rsid w:val="00695CCD"/>
    <w:rsid w:val="006961AC"/>
    <w:rsid w:val="006968E9"/>
    <w:rsid w:val="006968EB"/>
    <w:rsid w:val="00696C5C"/>
    <w:rsid w:val="00697880"/>
    <w:rsid w:val="0069793C"/>
    <w:rsid w:val="006A04CF"/>
    <w:rsid w:val="006A0B90"/>
    <w:rsid w:val="006A1416"/>
    <w:rsid w:val="006A3105"/>
    <w:rsid w:val="006A36CC"/>
    <w:rsid w:val="006A4220"/>
    <w:rsid w:val="006A5908"/>
    <w:rsid w:val="006A7E06"/>
    <w:rsid w:val="006A7F60"/>
    <w:rsid w:val="006B001E"/>
    <w:rsid w:val="006B0595"/>
    <w:rsid w:val="006B1BCB"/>
    <w:rsid w:val="006B1EB8"/>
    <w:rsid w:val="006B3A4D"/>
    <w:rsid w:val="006B3DFE"/>
    <w:rsid w:val="006B4525"/>
    <w:rsid w:val="006B56D0"/>
    <w:rsid w:val="006B58DA"/>
    <w:rsid w:val="006B5A8D"/>
    <w:rsid w:val="006B6589"/>
    <w:rsid w:val="006B753B"/>
    <w:rsid w:val="006C073E"/>
    <w:rsid w:val="006C0C66"/>
    <w:rsid w:val="006C0CCB"/>
    <w:rsid w:val="006C2C1C"/>
    <w:rsid w:val="006C34BA"/>
    <w:rsid w:val="006C54B9"/>
    <w:rsid w:val="006C6C26"/>
    <w:rsid w:val="006C7F4D"/>
    <w:rsid w:val="006D0055"/>
    <w:rsid w:val="006D3316"/>
    <w:rsid w:val="006D3BFD"/>
    <w:rsid w:val="006D3C6D"/>
    <w:rsid w:val="006D41D2"/>
    <w:rsid w:val="006D4E4D"/>
    <w:rsid w:val="006D5504"/>
    <w:rsid w:val="006D5D6E"/>
    <w:rsid w:val="006D73EE"/>
    <w:rsid w:val="006E0C21"/>
    <w:rsid w:val="006E1860"/>
    <w:rsid w:val="006E1919"/>
    <w:rsid w:val="006E23B7"/>
    <w:rsid w:val="006E3233"/>
    <w:rsid w:val="006E5168"/>
    <w:rsid w:val="006E6D8D"/>
    <w:rsid w:val="006E7A35"/>
    <w:rsid w:val="006F00D0"/>
    <w:rsid w:val="006F09AC"/>
    <w:rsid w:val="006F09CB"/>
    <w:rsid w:val="006F1B45"/>
    <w:rsid w:val="006F2FC2"/>
    <w:rsid w:val="006F35F9"/>
    <w:rsid w:val="006F5694"/>
    <w:rsid w:val="006F5B91"/>
    <w:rsid w:val="006F5EFE"/>
    <w:rsid w:val="006F694E"/>
    <w:rsid w:val="006F6D2C"/>
    <w:rsid w:val="006F75C0"/>
    <w:rsid w:val="006F789C"/>
    <w:rsid w:val="00701816"/>
    <w:rsid w:val="00703F70"/>
    <w:rsid w:val="00704844"/>
    <w:rsid w:val="00704E92"/>
    <w:rsid w:val="00705B69"/>
    <w:rsid w:val="007063E1"/>
    <w:rsid w:val="00706958"/>
    <w:rsid w:val="007072E9"/>
    <w:rsid w:val="007119D9"/>
    <w:rsid w:val="00714C5F"/>
    <w:rsid w:val="007152B7"/>
    <w:rsid w:val="00715CEF"/>
    <w:rsid w:val="007163EF"/>
    <w:rsid w:val="00716647"/>
    <w:rsid w:val="00717572"/>
    <w:rsid w:val="0072063C"/>
    <w:rsid w:val="00720689"/>
    <w:rsid w:val="00721480"/>
    <w:rsid w:val="0072162B"/>
    <w:rsid w:val="0072235E"/>
    <w:rsid w:val="00722CEA"/>
    <w:rsid w:val="0072376A"/>
    <w:rsid w:val="0072396D"/>
    <w:rsid w:val="00724BE0"/>
    <w:rsid w:val="00726953"/>
    <w:rsid w:val="00726FCD"/>
    <w:rsid w:val="00727CAC"/>
    <w:rsid w:val="00730D96"/>
    <w:rsid w:val="00731A0B"/>
    <w:rsid w:val="00731F48"/>
    <w:rsid w:val="0073200F"/>
    <w:rsid w:val="00734438"/>
    <w:rsid w:val="007364F3"/>
    <w:rsid w:val="00736FFA"/>
    <w:rsid w:val="00737369"/>
    <w:rsid w:val="007375FE"/>
    <w:rsid w:val="00740762"/>
    <w:rsid w:val="00742D61"/>
    <w:rsid w:val="00743800"/>
    <w:rsid w:val="00743BB6"/>
    <w:rsid w:val="00747208"/>
    <w:rsid w:val="00750CD5"/>
    <w:rsid w:val="00752D2D"/>
    <w:rsid w:val="007536D5"/>
    <w:rsid w:val="00755F13"/>
    <w:rsid w:val="0075602D"/>
    <w:rsid w:val="00756646"/>
    <w:rsid w:val="00757DC6"/>
    <w:rsid w:val="00760A51"/>
    <w:rsid w:val="00760ED8"/>
    <w:rsid w:val="007610B1"/>
    <w:rsid w:val="00761D07"/>
    <w:rsid w:val="00763857"/>
    <w:rsid w:val="00763E00"/>
    <w:rsid w:val="0076473B"/>
    <w:rsid w:val="007648DA"/>
    <w:rsid w:val="00765DAF"/>
    <w:rsid w:val="0076719F"/>
    <w:rsid w:val="00767C7A"/>
    <w:rsid w:val="00770419"/>
    <w:rsid w:val="00772830"/>
    <w:rsid w:val="00774DCD"/>
    <w:rsid w:val="00774F87"/>
    <w:rsid w:val="00775468"/>
    <w:rsid w:val="0077547F"/>
    <w:rsid w:val="00776079"/>
    <w:rsid w:val="007777D9"/>
    <w:rsid w:val="007811B5"/>
    <w:rsid w:val="00782735"/>
    <w:rsid w:val="007837CC"/>
    <w:rsid w:val="00783FBA"/>
    <w:rsid w:val="00785705"/>
    <w:rsid w:val="00787320"/>
    <w:rsid w:val="00787AF7"/>
    <w:rsid w:val="0079096E"/>
    <w:rsid w:val="00790BAF"/>
    <w:rsid w:val="00790C69"/>
    <w:rsid w:val="00792DFB"/>
    <w:rsid w:val="00797214"/>
    <w:rsid w:val="0079734E"/>
    <w:rsid w:val="007973C2"/>
    <w:rsid w:val="00797631"/>
    <w:rsid w:val="00797634"/>
    <w:rsid w:val="007A053E"/>
    <w:rsid w:val="007A0572"/>
    <w:rsid w:val="007A110E"/>
    <w:rsid w:val="007A125C"/>
    <w:rsid w:val="007A289F"/>
    <w:rsid w:val="007A3BDD"/>
    <w:rsid w:val="007A415D"/>
    <w:rsid w:val="007A4A18"/>
    <w:rsid w:val="007A58F5"/>
    <w:rsid w:val="007A6081"/>
    <w:rsid w:val="007A6304"/>
    <w:rsid w:val="007A6DED"/>
    <w:rsid w:val="007A70CA"/>
    <w:rsid w:val="007B0413"/>
    <w:rsid w:val="007B0D11"/>
    <w:rsid w:val="007B0DA7"/>
    <w:rsid w:val="007B1EC8"/>
    <w:rsid w:val="007B2AD7"/>
    <w:rsid w:val="007B2FD8"/>
    <w:rsid w:val="007B47A8"/>
    <w:rsid w:val="007B7AFA"/>
    <w:rsid w:val="007B7BD5"/>
    <w:rsid w:val="007C013B"/>
    <w:rsid w:val="007C17F3"/>
    <w:rsid w:val="007C1B92"/>
    <w:rsid w:val="007C3585"/>
    <w:rsid w:val="007C4AE8"/>
    <w:rsid w:val="007C5E7E"/>
    <w:rsid w:val="007C6485"/>
    <w:rsid w:val="007C6744"/>
    <w:rsid w:val="007C71FA"/>
    <w:rsid w:val="007D0B5A"/>
    <w:rsid w:val="007D2B58"/>
    <w:rsid w:val="007D34D6"/>
    <w:rsid w:val="007D47C8"/>
    <w:rsid w:val="007D50C1"/>
    <w:rsid w:val="007D576B"/>
    <w:rsid w:val="007D5960"/>
    <w:rsid w:val="007E004A"/>
    <w:rsid w:val="007E213A"/>
    <w:rsid w:val="007E3A7B"/>
    <w:rsid w:val="007E454C"/>
    <w:rsid w:val="007E4B49"/>
    <w:rsid w:val="007E7D31"/>
    <w:rsid w:val="007F03BC"/>
    <w:rsid w:val="007F0938"/>
    <w:rsid w:val="007F1846"/>
    <w:rsid w:val="007F294A"/>
    <w:rsid w:val="007F2F21"/>
    <w:rsid w:val="007F3796"/>
    <w:rsid w:val="00800D7B"/>
    <w:rsid w:val="00800DF1"/>
    <w:rsid w:val="00801BAB"/>
    <w:rsid w:val="008020DB"/>
    <w:rsid w:val="00802B46"/>
    <w:rsid w:val="00803D61"/>
    <w:rsid w:val="00804317"/>
    <w:rsid w:val="00804BE7"/>
    <w:rsid w:val="00804D35"/>
    <w:rsid w:val="00805DD1"/>
    <w:rsid w:val="008064E2"/>
    <w:rsid w:val="00807012"/>
    <w:rsid w:val="00807FB5"/>
    <w:rsid w:val="00811B20"/>
    <w:rsid w:val="00811BCA"/>
    <w:rsid w:val="0081319D"/>
    <w:rsid w:val="00814030"/>
    <w:rsid w:val="0081498C"/>
    <w:rsid w:val="0081516E"/>
    <w:rsid w:val="00817D49"/>
    <w:rsid w:val="00817F2E"/>
    <w:rsid w:val="0082025B"/>
    <w:rsid w:val="00820B0E"/>
    <w:rsid w:val="008227F5"/>
    <w:rsid w:val="00822915"/>
    <w:rsid w:val="00823B77"/>
    <w:rsid w:val="00823E81"/>
    <w:rsid w:val="0082493B"/>
    <w:rsid w:val="00825102"/>
    <w:rsid w:val="0083070D"/>
    <w:rsid w:val="0083146F"/>
    <w:rsid w:val="008314A5"/>
    <w:rsid w:val="0083267E"/>
    <w:rsid w:val="008344F4"/>
    <w:rsid w:val="00835769"/>
    <w:rsid w:val="00835AE9"/>
    <w:rsid w:val="00835E3E"/>
    <w:rsid w:val="00840209"/>
    <w:rsid w:val="00841431"/>
    <w:rsid w:val="00841B12"/>
    <w:rsid w:val="00841BEC"/>
    <w:rsid w:val="008434CC"/>
    <w:rsid w:val="00844019"/>
    <w:rsid w:val="00844C1E"/>
    <w:rsid w:val="008455C0"/>
    <w:rsid w:val="00845AB4"/>
    <w:rsid w:val="0084686A"/>
    <w:rsid w:val="008469A6"/>
    <w:rsid w:val="008533E5"/>
    <w:rsid w:val="0085372C"/>
    <w:rsid w:val="0085591A"/>
    <w:rsid w:val="00856094"/>
    <w:rsid w:val="00857C88"/>
    <w:rsid w:val="00860A50"/>
    <w:rsid w:val="00861EB2"/>
    <w:rsid w:val="008621B1"/>
    <w:rsid w:val="0086228C"/>
    <w:rsid w:val="0086357F"/>
    <w:rsid w:val="00863B3C"/>
    <w:rsid w:val="008654CE"/>
    <w:rsid w:val="00865C4E"/>
    <w:rsid w:val="008660EF"/>
    <w:rsid w:val="0086688A"/>
    <w:rsid w:val="008671F2"/>
    <w:rsid w:val="0086729E"/>
    <w:rsid w:val="00870B69"/>
    <w:rsid w:val="00871B0C"/>
    <w:rsid w:val="00871D68"/>
    <w:rsid w:val="00873081"/>
    <w:rsid w:val="00873343"/>
    <w:rsid w:val="008737ED"/>
    <w:rsid w:val="00874C00"/>
    <w:rsid w:val="0088022D"/>
    <w:rsid w:val="0088078C"/>
    <w:rsid w:val="00880B63"/>
    <w:rsid w:val="00881266"/>
    <w:rsid w:val="0088157C"/>
    <w:rsid w:val="008822E4"/>
    <w:rsid w:val="00882AC1"/>
    <w:rsid w:val="0088434B"/>
    <w:rsid w:val="00884781"/>
    <w:rsid w:val="0088586C"/>
    <w:rsid w:val="008876AD"/>
    <w:rsid w:val="00891BE5"/>
    <w:rsid w:val="00893BD1"/>
    <w:rsid w:val="008944CF"/>
    <w:rsid w:val="00894AF8"/>
    <w:rsid w:val="0089507F"/>
    <w:rsid w:val="00895BC2"/>
    <w:rsid w:val="00895D2B"/>
    <w:rsid w:val="008960FB"/>
    <w:rsid w:val="008A07D2"/>
    <w:rsid w:val="008A1136"/>
    <w:rsid w:val="008A1767"/>
    <w:rsid w:val="008A18ED"/>
    <w:rsid w:val="008A19CB"/>
    <w:rsid w:val="008A34E1"/>
    <w:rsid w:val="008A41C2"/>
    <w:rsid w:val="008A687A"/>
    <w:rsid w:val="008A68B3"/>
    <w:rsid w:val="008A7BB5"/>
    <w:rsid w:val="008B0369"/>
    <w:rsid w:val="008B04AF"/>
    <w:rsid w:val="008B0A35"/>
    <w:rsid w:val="008B103E"/>
    <w:rsid w:val="008B1BC3"/>
    <w:rsid w:val="008B2428"/>
    <w:rsid w:val="008B388F"/>
    <w:rsid w:val="008B4BD1"/>
    <w:rsid w:val="008B6614"/>
    <w:rsid w:val="008B719A"/>
    <w:rsid w:val="008C02E6"/>
    <w:rsid w:val="008C1807"/>
    <w:rsid w:val="008C248D"/>
    <w:rsid w:val="008C4A35"/>
    <w:rsid w:val="008C4D03"/>
    <w:rsid w:val="008C5B60"/>
    <w:rsid w:val="008D157C"/>
    <w:rsid w:val="008D191F"/>
    <w:rsid w:val="008D2936"/>
    <w:rsid w:val="008D4480"/>
    <w:rsid w:val="008D4636"/>
    <w:rsid w:val="008D6B96"/>
    <w:rsid w:val="008D6DE2"/>
    <w:rsid w:val="008E0B11"/>
    <w:rsid w:val="008E107D"/>
    <w:rsid w:val="008E5101"/>
    <w:rsid w:val="008E56EE"/>
    <w:rsid w:val="008E70B9"/>
    <w:rsid w:val="008E76CC"/>
    <w:rsid w:val="008F078A"/>
    <w:rsid w:val="008F09A0"/>
    <w:rsid w:val="008F2186"/>
    <w:rsid w:val="008F2298"/>
    <w:rsid w:val="008F38AE"/>
    <w:rsid w:val="008F3AF4"/>
    <w:rsid w:val="008F3E6A"/>
    <w:rsid w:val="008F4470"/>
    <w:rsid w:val="008F47E6"/>
    <w:rsid w:val="008F497F"/>
    <w:rsid w:val="008F55B9"/>
    <w:rsid w:val="008F5CD4"/>
    <w:rsid w:val="008F753E"/>
    <w:rsid w:val="00900895"/>
    <w:rsid w:val="00900F8E"/>
    <w:rsid w:val="0090159A"/>
    <w:rsid w:val="00901725"/>
    <w:rsid w:val="00902161"/>
    <w:rsid w:val="009028CA"/>
    <w:rsid w:val="00902F98"/>
    <w:rsid w:val="009033F7"/>
    <w:rsid w:val="00904760"/>
    <w:rsid w:val="00904DF4"/>
    <w:rsid w:val="0090591B"/>
    <w:rsid w:val="00906E00"/>
    <w:rsid w:val="00907646"/>
    <w:rsid w:val="00907DBD"/>
    <w:rsid w:val="00911198"/>
    <w:rsid w:val="00911BD5"/>
    <w:rsid w:val="00911D2A"/>
    <w:rsid w:val="00911F5A"/>
    <w:rsid w:val="0091370A"/>
    <w:rsid w:val="0091385F"/>
    <w:rsid w:val="00913D3E"/>
    <w:rsid w:val="00915572"/>
    <w:rsid w:val="0091568A"/>
    <w:rsid w:val="00915DED"/>
    <w:rsid w:val="00916C1F"/>
    <w:rsid w:val="009174F5"/>
    <w:rsid w:val="0092134C"/>
    <w:rsid w:val="00924573"/>
    <w:rsid w:val="009247F1"/>
    <w:rsid w:val="00925B79"/>
    <w:rsid w:val="00926889"/>
    <w:rsid w:val="00930BAD"/>
    <w:rsid w:val="00932519"/>
    <w:rsid w:val="00932791"/>
    <w:rsid w:val="009327A0"/>
    <w:rsid w:val="00933440"/>
    <w:rsid w:val="0093376E"/>
    <w:rsid w:val="0093443F"/>
    <w:rsid w:val="009346EF"/>
    <w:rsid w:val="00935357"/>
    <w:rsid w:val="009357E2"/>
    <w:rsid w:val="00937623"/>
    <w:rsid w:val="00937FDC"/>
    <w:rsid w:val="00940EE9"/>
    <w:rsid w:val="009411AB"/>
    <w:rsid w:val="0094423D"/>
    <w:rsid w:val="00945EA8"/>
    <w:rsid w:val="00946D99"/>
    <w:rsid w:val="00946E44"/>
    <w:rsid w:val="00946F6A"/>
    <w:rsid w:val="0095061D"/>
    <w:rsid w:val="00952C42"/>
    <w:rsid w:val="00953DC6"/>
    <w:rsid w:val="00955277"/>
    <w:rsid w:val="00955CCD"/>
    <w:rsid w:val="0095677E"/>
    <w:rsid w:val="009568C7"/>
    <w:rsid w:val="00957A58"/>
    <w:rsid w:val="00962554"/>
    <w:rsid w:val="009626F6"/>
    <w:rsid w:val="00962BFA"/>
    <w:rsid w:val="00963163"/>
    <w:rsid w:val="0096480B"/>
    <w:rsid w:val="009656C2"/>
    <w:rsid w:val="00966A01"/>
    <w:rsid w:val="00966F2D"/>
    <w:rsid w:val="009673FF"/>
    <w:rsid w:val="00967C05"/>
    <w:rsid w:val="00967E73"/>
    <w:rsid w:val="00967EE1"/>
    <w:rsid w:val="00967F46"/>
    <w:rsid w:val="00970A0F"/>
    <w:rsid w:val="00971C34"/>
    <w:rsid w:val="00972090"/>
    <w:rsid w:val="00972AAB"/>
    <w:rsid w:val="00973244"/>
    <w:rsid w:val="0097496E"/>
    <w:rsid w:val="00974BD8"/>
    <w:rsid w:val="009757CC"/>
    <w:rsid w:val="009758EB"/>
    <w:rsid w:val="009765AF"/>
    <w:rsid w:val="0097677A"/>
    <w:rsid w:val="00976997"/>
    <w:rsid w:val="00976AF0"/>
    <w:rsid w:val="00977DD0"/>
    <w:rsid w:val="0098069D"/>
    <w:rsid w:val="009806C4"/>
    <w:rsid w:val="00981878"/>
    <w:rsid w:val="00981A72"/>
    <w:rsid w:val="009820A8"/>
    <w:rsid w:val="00986E2B"/>
    <w:rsid w:val="00987AF4"/>
    <w:rsid w:val="009924CC"/>
    <w:rsid w:val="0099287D"/>
    <w:rsid w:val="0099344D"/>
    <w:rsid w:val="00993B81"/>
    <w:rsid w:val="0099634C"/>
    <w:rsid w:val="009A07B3"/>
    <w:rsid w:val="009A22D7"/>
    <w:rsid w:val="009A414A"/>
    <w:rsid w:val="009A48DB"/>
    <w:rsid w:val="009B0738"/>
    <w:rsid w:val="009B0BFF"/>
    <w:rsid w:val="009B2648"/>
    <w:rsid w:val="009B2D78"/>
    <w:rsid w:val="009B413E"/>
    <w:rsid w:val="009B44AE"/>
    <w:rsid w:val="009B44E5"/>
    <w:rsid w:val="009B4B7F"/>
    <w:rsid w:val="009B59CD"/>
    <w:rsid w:val="009C2087"/>
    <w:rsid w:val="009C3B6E"/>
    <w:rsid w:val="009C496F"/>
    <w:rsid w:val="009C4C56"/>
    <w:rsid w:val="009C6210"/>
    <w:rsid w:val="009C6426"/>
    <w:rsid w:val="009C778E"/>
    <w:rsid w:val="009C7AF2"/>
    <w:rsid w:val="009D113B"/>
    <w:rsid w:val="009D1398"/>
    <w:rsid w:val="009D1FF4"/>
    <w:rsid w:val="009D253F"/>
    <w:rsid w:val="009D26D5"/>
    <w:rsid w:val="009D4E50"/>
    <w:rsid w:val="009D6274"/>
    <w:rsid w:val="009D6464"/>
    <w:rsid w:val="009D6680"/>
    <w:rsid w:val="009E06F3"/>
    <w:rsid w:val="009E0C7D"/>
    <w:rsid w:val="009E16CB"/>
    <w:rsid w:val="009E271C"/>
    <w:rsid w:val="009E47E8"/>
    <w:rsid w:val="009E4EC8"/>
    <w:rsid w:val="009E51D1"/>
    <w:rsid w:val="009E58F2"/>
    <w:rsid w:val="009E603A"/>
    <w:rsid w:val="009E683E"/>
    <w:rsid w:val="009F0460"/>
    <w:rsid w:val="009F04A4"/>
    <w:rsid w:val="009F073C"/>
    <w:rsid w:val="009F1185"/>
    <w:rsid w:val="009F1EA8"/>
    <w:rsid w:val="009F447B"/>
    <w:rsid w:val="009F4B5F"/>
    <w:rsid w:val="009F52F0"/>
    <w:rsid w:val="009F699B"/>
    <w:rsid w:val="009F7BC3"/>
    <w:rsid w:val="00A01904"/>
    <w:rsid w:val="00A019C8"/>
    <w:rsid w:val="00A01AAA"/>
    <w:rsid w:val="00A02036"/>
    <w:rsid w:val="00A02343"/>
    <w:rsid w:val="00A03C3B"/>
    <w:rsid w:val="00A052CE"/>
    <w:rsid w:val="00A0555E"/>
    <w:rsid w:val="00A05906"/>
    <w:rsid w:val="00A0747D"/>
    <w:rsid w:val="00A076DE"/>
    <w:rsid w:val="00A10554"/>
    <w:rsid w:val="00A108EA"/>
    <w:rsid w:val="00A1118B"/>
    <w:rsid w:val="00A113A3"/>
    <w:rsid w:val="00A113EE"/>
    <w:rsid w:val="00A124A8"/>
    <w:rsid w:val="00A12A0B"/>
    <w:rsid w:val="00A12AF7"/>
    <w:rsid w:val="00A1380E"/>
    <w:rsid w:val="00A159E3"/>
    <w:rsid w:val="00A208B9"/>
    <w:rsid w:val="00A20CEB"/>
    <w:rsid w:val="00A2268E"/>
    <w:rsid w:val="00A23802"/>
    <w:rsid w:val="00A243C2"/>
    <w:rsid w:val="00A2441C"/>
    <w:rsid w:val="00A25964"/>
    <w:rsid w:val="00A26293"/>
    <w:rsid w:val="00A27CFE"/>
    <w:rsid w:val="00A310E2"/>
    <w:rsid w:val="00A32B79"/>
    <w:rsid w:val="00A32C6A"/>
    <w:rsid w:val="00A348E3"/>
    <w:rsid w:val="00A37765"/>
    <w:rsid w:val="00A37AB3"/>
    <w:rsid w:val="00A37E67"/>
    <w:rsid w:val="00A4065C"/>
    <w:rsid w:val="00A40C43"/>
    <w:rsid w:val="00A40EC6"/>
    <w:rsid w:val="00A41511"/>
    <w:rsid w:val="00A41AB2"/>
    <w:rsid w:val="00A431BA"/>
    <w:rsid w:val="00A43503"/>
    <w:rsid w:val="00A44566"/>
    <w:rsid w:val="00A448B0"/>
    <w:rsid w:val="00A44A71"/>
    <w:rsid w:val="00A46108"/>
    <w:rsid w:val="00A47482"/>
    <w:rsid w:val="00A501C6"/>
    <w:rsid w:val="00A51EC5"/>
    <w:rsid w:val="00A51FD3"/>
    <w:rsid w:val="00A52991"/>
    <w:rsid w:val="00A52A39"/>
    <w:rsid w:val="00A52FFF"/>
    <w:rsid w:val="00A537E8"/>
    <w:rsid w:val="00A5459C"/>
    <w:rsid w:val="00A54D07"/>
    <w:rsid w:val="00A54EF0"/>
    <w:rsid w:val="00A55628"/>
    <w:rsid w:val="00A55A5E"/>
    <w:rsid w:val="00A56680"/>
    <w:rsid w:val="00A56F90"/>
    <w:rsid w:val="00A57301"/>
    <w:rsid w:val="00A57830"/>
    <w:rsid w:val="00A57DA6"/>
    <w:rsid w:val="00A57F6D"/>
    <w:rsid w:val="00A612C1"/>
    <w:rsid w:val="00A61716"/>
    <w:rsid w:val="00A63315"/>
    <w:rsid w:val="00A63359"/>
    <w:rsid w:val="00A63885"/>
    <w:rsid w:val="00A6471E"/>
    <w:rsid w:val="00A6527D"/>
    <w:rsid w:val="00A66DCF"/>
    <w:rsid w:val="00A678AC"/>
    <w:rsid w:val="00A73D0A"/>
    <w:rsid w:val="00A74B18"/>
    <w:rsid w:val="00A75B36"/>
    <w:rsid w:val="00A7680D"/>
    <w:rsid w:val="00A774A3"/>
    <w:rsid w:val="00A8242E"/>
    <w:rsid w:val="00A82DFB"/>
    <w:rsid w:val="00A8370B"/>
    <w:rsid w:val="00A83A27"/>
    <w:rsid w:val="00A842BA"/>
    <w:rsid w:val="00A85094"/>
    <w:rsid w:val="00A86D6A"/>
    <w:rsid w:val="00A87490"/>
    <w:rsid w:val="00A87628"/>
    <w:rsid w:val="00A911C8"/>
    <w:rsid w:val="00A91982"/>
    <w:rsid w:val="00A93768"/>
    <w:rsid w:val="00A937E7"/>
    <w:rsid w:val="00A93B4A"/>
    <w:rsid w:val="00A94EF7"/>
    <w:rsid w:val="00A961A6"/>
    <w:rsid w:val="00A96350"/>
    <w:rsid w:val="00A964CD"/>
    <w:rsid w:val="00A966AC"/>
    <w:rsid w:val="00A977EC"/>
    <w:rsid w:val="00AA0123"/>
    <w:rsid w:val="00AA0A83"/>
    <w:rsid w:val="00AA0F51"/>
    <w:rsid w:val="00AA1567"/>
    <w:rsid w:val="00AA173E"/>
    <w:rsid w:val="00AA2332"/>
    <w:rsid w:val="00AA242B"/>
    <w:rsid w:val="00AA3F21"/>
    <w:rsid w:val="00AA4D9F"/>
    <w:rsid w:val="00AA5948"/>
    <w:rsid w:val="00AA7FE3"/>
    <w:rsid w:val="00AB1115"/>
    <w:rsid w:val="00AB22FB"/>
    <w:rsid w:val="00AB25A1"/>
    <w:rsid w:val="00AB2D6B"/>
    <w:rsid w:val="00AB350E"/>
    <w:rsid w:val="00AB386C"/>
    <w:rsid w:val="00AB3951"/>
    <w:rsid w:val="00AB41FE"/>
    <w:rsid w:val="00AB5036"/>
    <w:rsid w:val="00AB55CA"/>
    <w:rsid w:val="00AB5C03"/>
    <w:rsid w:val="00AB670B"/>
    <w:rsid w:val="00AB6B49"/>
    <w:rsid w:val="00AB7000"/>
    <w:rsid w:val="00AB7BFB"/>
    <w:rsid w:val="00AC01EC"/>
    <w:rsid w:val="00AC0471"/>
    <w:rsid w:val="00AC0A1C"/>
    <w:rsid w:val="00AC33A5"/>
    <w:rsid w:val="00AC3903"/>
    <w:rsid w:val="00AC55E7"/>
    <w:rsid w:val="00AC6A05"/>
    <w:rsid w:val="00AC72B0"/>
    <w:rsid w:val="00AD0ACE"/>
    <w:rsid w:val="00AD36B4"/>
    <w:rsid w:val="00AD383E"/>
    <w:rsid w:val="00AD4121"/>
    <w:rsid w:val="00AD46BC"/>
    <w:rsid w:val="00AD4DBE"/>
    <w:rsid w:val="00AD669B"/>
    <w:rsid w:val="00AD70EE"/>
    <w:rsid w:val="00AD7ECC"/>
    <w:rsid w:val="00AE0A8A"/>
    <w:rsid w:val="00AE0CDA"/>
    <w:rsid w:val="00AE1A55"/>
    <w:rsid w:val="00AE21D2"/>
    <w:rsid w:val="00AE39E7"/>
    <w:rsid w:val="00AE3ED9"/>
    <w:rsid w:val="00AE4148"/>
    <w:rsid w:val="00AE44A9"/>
    <w:rsid w:val="00AE44EB"/>
    <w:rsid w:val="00AE70E2"/>
    <w:rsid w:val="00AE7410"/>
    <w:rsid w:val="00AF08F0"/>
    <w:rsid w:val="00AF199F"/>
    <w:rsid w:val="00AF22FB"/>
    <w:rsid w:val="00AF3E1B"/>
    <w:rsid w:val="00AF4177"/>
    <w:rsid w:val="00AF515A"/>
    <w:rsid w:val="00AF5234"/>
    <w:rsid w:val="00AF557E"/>
    <w:rsid w:val="00B000E0"/>
    <w:rsid w:val="00B00326"/>
    <w:rsid w:val="00B00A62"/>
    <w:rsid w:val="00B01454"/>
    <w:rsid w:val="00B01EEE"/>
    <w:rsid w:val="00B02160"/>
    <w:rsid w:val="00B02C53"/>
    <w:rsid w:val="00B0534F"/>
    <w:rsid w:val="00B05433"/>
    <w:rsid w:val="00B06458"/>
    <w:rsid w:val="00B075E8"/>
    <w:rsid w:val="00B07DEA"/>
    <w:rsid w:val="00B103EB"/>
    <w:rsid w:val="00B105EC"/>
    <w:rsid w:val="00B1151F"/>
    <w:rsid w:val="00B1190F"/>
    <w:rsid w:val="00B124B8"/>
    <w:rsid w:val="00B13142"/>
    <w:rsid w:val="00B136A4"/>
    <w:rsid w:val="00B14055"/>
    <w:rsid w:val="00B15EFD"/>
    <w:rsid w:val="00B166EE"/>
    <w:rsid w:val="00B1750F"/>
    <w:rsid w:val="00B17849"/>
    <w:rsid w:val="00B207BE"/>
    <w:rsid w:val="00B20BB3"/>
    <w:rsid w:val="00B21B7E"/>
    <w:rsid w:val="00B22153"/>
    <w:rsid w:val="00B223D2"/>
    <w:rsid w:val="00B22AD6"/>
    <w:rsid w:val="00B23611"/>
    <w:rsid w:val="00B236DE"/>
    <w:rsid w:val="00B24497"/>
    <w:rsid w:val="00B24BF6"/>
    <w:rsid w:val="00B25B7D"/>
    <w:rsid w:val="00B25C98"/>
    <w:rsid w:val="00B2654A"/>
    <w:rsid w:val="00B272DD"/>
    <w:rsid w:val="00B277B1"/>
    <w:rsid w:val="00B30451"/>
    <w:rsid w:val="00B31CED"/>
    <w:rsid w:val="00B320C0"/>
    <w:rsid w:val="00B322C9"/>
    <w:rsid w:val="00B36D74"/>
    <w:rsid w:val="00B3703F"/>
    <w:rsid w:val="00B40B9F"/>
    <w:rsid w:val="00B41606"/>
    <w:rsid w:val="00B426CD"/>
    <w:rsid w:val="00B437B8"/>
    <w:rsid w:val="00B456B2"/>
    <w:rsid w:val="00B45EC2"/>
    <w:rsid w:val="00B46682"/>
    <w:rsid w:val="00B468A5"/>
    <w:rsid w:val="00B51348"/>
    <w:rsid w:val="00B51A49"/>
    <w:rsid w:val="00B5287C"/>
    <w:rsid w:val="00B5408A"/>
    <w:rsid w:val="00B55D77"/>
    <w:rsid w:val="00B567A4"/>
    <w:rsid w:val="00B60D81"/>
    <w:rsid w:val="00B60F47"/>
    <w:rsid w:val="00B63001"/>
    <w:rsid w:val="00B6361E"/>
    <w:rsid w:val="00B64788"/>
    <w:rsid w:val="00B6584B"/>
    <w:rsid w:val="00B66217"/>
    <w:rsid w:val="00B67258"/>
    <w:rsid w:val="00B67DDB"/>
    <w:rsid w:val="00B70D6C"/>
    <w:rsid w:val="00B71648"/>
    <w:rsid w:val="00B736E7"/>
    <w:rsid w:val="00B738FE"/>
    <w:rsid w:val="00B74174"/>
    <w:rsid w:val="00B74B94"/>
    <w:rsid w:val="00B8117D"/>
    <w:rsid w:val="00B83850"/>
    <w:rsid w:val="00B83DAE"/>
    <w:rsid w:val="00B842A9"/>
    <w:rsid w:val="00B86018"/>
    <w:rsid w:val="00B862A3"/>
    <w:rsid w:val="00B868AF"/>
    <w:rsid w:val="00B92CF0"/>
    <w:rsid w:val="00B9411E"/>
    <w:rsid w:val="00B954D3"/>
    <w:rsid w:val="00B955B8"/>
    <w:rsid w:val="00B95E02"/>
    <w:rsid w:val="00B97F28"/>
    <w:rsid w:val="00BA0C25"/>
    <w:rsid w:val="00BA112D"/>
    <w:rsid w:val="00BA1DE1"/>
    <w:rsid w:val="00BA28F9"/>
    <w:rsid w:val="00BA40F1"/>
    <w:rsid w:val="00BA483C"/>
    <w:rsid w:val="00BA5688"/>
    <w:rsid w:val="00BA6555"/>
    <w:rsid w:val="00BA6945"/>
    <w:rsid w:val="00BA6B3E"/>
    <w:rsid w:val="00BB0E64"/>
    <w:rsid w:val="00BB107A"/>
    <w:rsid w:val="00BB2506"/>
    <w:rsid w:val="00BB27EA"/>
    <w:rsid w:val="00BB311B"/>
    <w:rsid w:val="00BB3274"/>
    <w:rsid w:val="00BB4699"/>
    <w:rsid w:val="00BB4B24"/>
    <w:rsid w:val="00BC0305"/>
    <w:rsid w:val="00BC12DB"/>
    <w:rsid w:val="00BC1476"/>
    <w:rsid w:val="00BC1A52"/>
    <w:rsid w:val="00BC2FBC"/>
    <w:rsid w:val="00BC51EE"/>
    <w:rsid w:val="00BC622F"/>
    <w:rsid w:val="00BC63CE"/>
    <w:rsid w:val="00BC7236"/>
    <w:rsid w:val="00BD0951"/>
    <w:rsid w:val="00BD133A"/>
    <w:rsid w:val="00BD4356"/>
    <w:rsid w:val="00BD550D"/>
    <w:rsid w:val="00BD6E8C"/>
    <w:rsid w:val="00BD7FBC"/>
    <w:rsid w:val="00BE000D"/>
    <w:rsid w:val="00BE0BDE"/>
    <w:rsid w:val="00BE4F03"/>
    <w:rsid w:val="00BE6296"/>
    <w:rsid w:val="00BE63E3"/>
    <w:rsid w:val="00BE7996"/>
    <w:rsid w:val="00BF0259"/>
    <w:rsid w:val="00BF0FD0"/>
    <w:rsid w:val="00BF10D7"/>
    <w:rsid w:val="00BF30B6"/>
    <w:rsid w:val="00BF3E24"/>
    <w:rsid w:val="00C01370"/>
    <w:rsid w:val="00C02C3D"/>
    <w:rsid w:val="00C02EE9"/>
    <w:rsid w:val="00C03C8D"/>
    <w:rsid w:val="00C05216"/>
    <w:rsid w:val="00C05E5A"/>
    <w:rsid w:val="00C0689E"/>
    <w:rsid w:val="00C1055D"/>
    <w:rsid w:val="00C109B1"/>
    <w:rsid w:val="00C10AB2"/>
    <w:rsid w:val="00C10DAF"/>
    <w:rsid w:val="00C111A9"/>
    <w:rsid w:val="00C12276"/>
    <w:rsid w:val="00C1438D"/>
    <w:rsid w:val="00C146C6"/>
    <w:rsid w:val="00C14829"/>
    <w:rsid w:val="00C14A8B"/>
    <w:rsid w:val="00C14AD3"/>
    <w:rsid w:val="00C154A7"/>
    <w:rsid w:val="00C16B34"/>
    <w:rsid w:val="00C16FBB"/>
    <w:rsid w:val="00C17408"/>
    <w:rsid w:val="00C22266"/>
    <w:rsid w:val="00C232E3"/>
    <w:rsid w:val="00C23ED3"/>
    <w:rsid w:val="00C24393"/>
    <w:rsid w:val="00C24579"/>
    <w:rsid w:val="00C25BB1"/>
    <w:rsid w:val="00C27A28"/>
    <w:rsid w:val="00C3031B"/>
    <w:rsid w:val="00C32EDC"/>
    <w:rsid w:val="00C32F17"/>
    <w:rsid w:val="00C33071"/>
    <w:rsid w:val="00C34187"/>
    <w:rsid w:val="00C343F2"/>
    <w:rsid w:val="00C35638"/>
    <w:rsid w:val="00C359E6"/>
    <w:rsid w:val="00C36806"/>
    <w:rsid w:val="00C40904"/>
    <w:rsid w:val="00C42BC7"/>
    <w:rsid w:val="00C43022"/>
    <w:rsid w:val="00C4323B"/>
    <w:rsid w:val="00C445B9"/>
    <w:rsid w:val="00C4704A"/>
    <w:rsid w:val="00C47165"/>
    <w:rsid w:val="00C47EC6"/>
    <w:rsid w:val="00C501E5"/>
    <w:rsid w:val="00C50457"/>
    <w:rsid w:val="00C50F6D"/>
    <w:rsid w:val="00C5239F"/>
    <w:rsid w:val="00C530AF"/>
    <w:rsid w:val="00C5377C"/>
    <w:rsid w:val="00C543C3"/>
    <w:rsid w:val="00C550F9"/>
    <w:rsid w:val="00C55994"/>
    <w:rsid w:val="00C55A68"/>
    <w:rsid w:val="00C562D3"/>
    <w:rsid w:val="00C56B1E"/>
    <w:rsid w:val="00C57C04"/>
    <w:rsid w:val="00C6032E"/>
    <w:rsid w:val="00C60C03"/>
    <w:rsid w:val="00C60CDE"/>
    <w:rsid w:val="00C6625B"/>
    <w:rsid w:val="00C66DBF"/>
    <w:rsid w:val="00C66FA7"/>
    <w:rsid w:val="00C66FB7"/>
    <w:rsid w:val="00C677DA"/>
    <w:rsid w:val="00C67EB8"/>
    <w:rsid w:val="00C71B0A"/>
    <w:rsid w:val="00C71BC1"/>
    <w:rsid w:val="00C72BC8"/>
    <w:rsid w:val="00C73618"/>
    <w:rsid w:val="00C748C6"/>
    <w:rsid w:val="00C74B2B"/>
    <w:rsid w:val="00C75F21"/>
    <w:rsid w:val="00C76233"/>
    <w:rsid w:val="00C77648"/>
    <w:rsid w:val="00C814D5"/>
    <w:rsid w:val="00C81656"/>
    <w:rsid w:val="00C82437"/>
    <w:rsid w:val="00C833A7"/>
    <w:rsid w:val="00C85714"/>
    <w:rsid w:val="00C86371"/>
    <w:rsid w:val="00C87352"/>
    <w:rsid w:val="00C87952"/>
    <w:rsid w:val="00C9018F"/>
    <w:rsid w:val="00C90E63"/>
    <w:rsid w:val="00C91AB6"/>
    <w:rsid w:val="00C93227"/>
    <w:rsid w:val="00C94DE8"/>
    <w:rsid w:val="00C94EF8"/>
    <w:rsid w:val="00C96CC8"/>
    <w:rsid w:val="00C96F6B"/>
    <w:rsid w:val="00CA1B5E"/>
    <w:rsid w:val="00CA3011"/>
    <w:rsid w:val="00CA3BD7"/>
    <w:rsid w:val="00CA3D46"/>
    <w:rsid w:val="00CA6362"/>
    <w:rsid w:val="00CA6EF9"/>
    <w:rsid w:val="00CB116B"/>
    <w:rsid w:val="00CB1FFC"/>
    <w:rsid w:val="00CB2232"/>
    <w:rsid w:val="00CB369D"/>
    <w:rsid w:val="00CB419D"/>
    <w:rsid w:val="00CB4350"/>
    <w:rsid w:val="00CB4E74"/>
    <w:rsid w:val="00CB5371"/>
    <w:rsid w:val="00CB71B1"/>
    <w:rsid w:val="00CB7444"/>
    <w:rsid w:val="00CB7DF8"/>
    <w:rsid w:val="00CC0462"/>
    <w:rsid w:val="00CC1F38"/>
    <w:rsid w:val="00CC1F68"/>
    <w:rsid w:val="00CC25D7"/>
    <w:rsid w:val="00CC2E39"/>
    <w:rsid w:val="00CC480C"/>
    <w:rsid w:val="00CC4EFD"/>
    <w:rsid w:val="00CC5AAD"/>
    <w:rsid w:val="00CC6DB2"/>
    <w:rsid w:val="00CC715D"/>
    <w:rsid w:val="00CC723E"/>
    <w:rsid w:val="00CD130A"/>
    <w:rsid w:val="00CD4193"/>
    <w:rsid w:val="00CD4C82"/>
    <w:rsid w:val="00CD4E46"/>
    <w:rsid w:val="00CD52B5"/>
    <w:rsid w:val="00CD59F6"/>
    <w:rsid w:val="00CD69A2"/>
    <w:rsid w:val="00CD7106"/>
    <w:rsid w:val="00CD7F7B"/>
    <w:rsid w:val="00CE0C72"/>
    <w:rsid w:val="00CE10D4"/>
    <w:rsid w:val="00CE237B"/>
    <w:rsid w:val="00CE4BB1"/>
    <w:rsid w:val="00CE5C78"/>
    <w:rsid w:val="00CE6259"/>
    <w:rsid w:val="00CE6B18"/>
    <w:rsid w:val="00CE708D"/>
    <w:rsid w:val="00CE77E6"/>
    <w:rsid w:val="00CF0852"/>
    <w:rsid w:val="00CF133E"/>
    <w:rsid w:val="00CF1AF4"/>
    <w:rsid w:val="00CF29EE"/>
    <w:rsid w:val="00CF7D33"/>
    <w:rsid w:val="00CF7EA3"/>
    <w:rsid w:val="00D025CA"/>
    <w:rsid w:val="00D0294D"/>
    <w:rsid w:val="00D03246"/>
    <w:rsid w:val="00D033FF"/>
    <w:rsid w:val="00D03ADB"/>
    <w:rsid w:val="00D05D7D"/>
    <w:rsid w:val="00D060F5"/>
    <w:rsid w:val="00D06DCE"/>
    <w:rsid w:val="00D07082"/>
    <w:rsid w:val="00D073E2"/>
    <w:rsid w:val="00D07F7E"/>
    <w:rsid w:val="00D1058A"/>
    <w:rsid w:val="00D10B07"/>
    <w:rsid w:val="00D10C71"/>
    <w:rsid w:val="00D136E8"/>
    <w:rsid w:val="00D1447B"/>
    <w:rsid w:val="00D14863"/>
    <w:rsid w:val="00D14A09"/>
    <w:rsid w:val="00D150AD"/>
    <w:rsid w:val="00D215C9"/>
    <w:rsid w:val="00D24023"/>
    <w:rsid w:val="00D251F2"/>
    <w:rsid w:val="00D25BCD"/>
    <w:rsid w:val="00D25DFB"/>
    <w:rsid w:val="00D26641"/>
    <w:rsid w:val="00D27751"/>
    <w:rsid w:val="00D27D76"/>
    <w:rsid w:val="00D27E17"/>
    <w:rsid w:val="00D27FA1"/>
    <w:rsid w:val="00D30253"/>
    <w:rsid w:val="00D30CF7"/>
    <w:rsid w:val="00D31928"/>
    <w:rsid w:val="00D325F8"/>
    <w:rsid w:val="00D3299F"/>
    <w:rsid w:val="00D33AD8"/>
    <w:rsid w:val="00D341A1"/>
    <w:rsid w:val="00D40236"/>
    <w:rsid w:val="00D403B2"/>
    <w:rsid w:val="00D40B31"/>
    <w:rsid w:val="00D41DBF"/>
    <w:rsid w:val="00D42091"/>
    <w:rsid w:val="00D43017"/>
    <w:rsid w:val="00D43039"/>
    <w:rsid w:val="00D43CF8"/>
    <w:rsid w:val="00D46CC0"/>
    <w:rsid w:val="00D46D31"/>
    <w:rsid w:val="00D46F05"/>
    <w:rsid w:val="00D47741"/>
    <w:rsid w:val="00D47A3F"/>
    <w:rsid w:val="00D47D3B"/>
    <w:rsid w:val="00D5066E"/>
    <w:rsid w:val="00D51B2E"/>
    <w:rsid w:val="00D51B79"/>
    <w:rsid w:val="00D51EBD"/>
    <w:rsid w:val="00D52A3C"/>
    <w:rsid w:val="00D53521"/>
    <w:rsid w:val="00D53A9A"/>
    <w:rsid w:val="00D53ECD"/>
    <w:rsid w:val="00D53F34"/>
    <w:rsid w:val="00D55CEB"/>
    <w:rsid w:val="00D56424"/>
    <w:rsid w:val="00D579BC"/>
    <w:rsid w:val="00D60166"/>
    <w:rsid w:val="00D62370"/>
    <w:rsid w:val="00D62C79"/>
    <w:rsid w:val="00D62D93"/>
    <w:rsid w:val="00D63E31"/>
    <w:rsid w:val="00D64395"/>
    <w:rsid w:val="00D64B2B"/>
    <w:rsid w:val="00D654DD"/>
    <w:rsid w:val="00D664F4"/>
    <w:rsid w:val="00D66577"/>
    <w:rsid w:val="00D66B02"/>
    <w:rsid w:val="00D670E8"/>
    <w:rsid w:val="00D7065C"/>
    <w:rsid w:val="00D713F9"/>
    <w:rsid w:val="00D718B2"/>
    <w:rsid w:val="00D72365"/>
    <w:rsid w:val="00D73248"/>
    <w:rsid w:val="00D73EC3"/>
    <w:rsid w:val="00D74C7A"/>
    <w:rsid w:val="00D76047"/>
    <w:rsid w:val="00D77343"/>
    <w:rsid w:val="00D8022F"/>
    <w:rsid w:val="00D80951"/>
    <w:rsid w:val="00D80F6A"/>
    <w:rsid w:val="00D81184"/>
    <w:rsid w:val="00D81984"/>
    <w:rsid w:val="00D81C41"/>
    <w:rsid w:val="00D82B38"/>
    <w:rsid w:val="00D83E45"/>
    <w:rsid w:val="00D85465"/>
    <w:rsid w:val="00D86EC2"/>
    <w:rsid w:val="00D87CE6"/>
    <w:rsid w:val="00D90E54"/>
    <w:rsid w:val="00D91211"/>
    <w:rsid w:val="00D92E0D"/>
    <w:rsid w:val="00D93AD5"/>
    <w:rsid w:val="00D93E2E"/>
    <w:rsid w:val="00D95F50"/>
    <w:rsid w:val="00D95FDF"/>
    <w:rsid w:val="00D9618F"/>
    <w:rsid w:val="00D973B6"/>
    <w:rsid w:val="00D978F8"/>
    <w:rsid w:val="00D97B4D"/>
    <w:rsid w:val="00D97C2A"/>
    <w:rsid w:val="00DA11AD"/>
    <w:rsid w:val="00DA2BE5"/>
    <w:rsid w:val="00DA31AB"/>
    <w:rsid w:val="00DA48AE"/>
    <w:rsid w:val="00DA4AB8"/>
    <w:rsid w:val="00DA4B3E"/>
    <w:rsid w:val="00DA54A6"/>
    <w:rsid w:val="00DA688C"/>
    <w:rsid w:val="00DA71C9"/>
    <w:rsid w:val="00DB03EB"/>
    <w:rsid w:val="00DB0B9D"/>
    <w:rsid w:val="00DB0DF8"/>
    <w:rsid w:val="00DB11B8"/>
    <w:rsid w:val="00DB1A22"/>
    <w:rsid w:val="00DB25D8"/>
    <w:rsid w:val="00DB35C4"/>
    <w:rsid w:val="00DB3A68"/>
    <w:rsid w:val="00DB3CE8"/>
    <w:rsid w:val="00DB5F9B"/>
    <w:rsid w:val="00DB66D8"/>
    <w:rsid w:val="00DC099E"/>
    <w:rsid w:val="00DC0C2B"/>
    <w:rsid w:val="00DC1E0A"/>
    <w:rsid w:val="00DC2203"/>
    <w:rsid w:val="00DC24B8"/>
    <w:rsid w:val="00DC27DE"/>
    <w:rsid w:val="00DC4890"/>
    <w:rsid w:val="00DC5886"/>
    <w:rsid w:val="00DC5E76"/>
    <w:rsid w:val="00DC6113"/>
    <w:rsid w:val="00DC65A4"/>
    <w:rsid w:val="00DD0296"/>
    <w:rsid w:val="00DD065E"/>
    <w:rsid w:val="00DD1420"/>
    <w:rsid w:val="00DD2AAD"/>
    <w:rsid w:val="00DD6601"/>
    <w:rsid w:val="00DE020C"/>
    <w:rsid w:val="00DE0810"/>
    <w:rsid w:val="00DE0E9D"/>
    <w:rsid w:val="00DE1401"/>
    <w:rsid w:val="00DE17F2"/>
    <w:rsid w:val="00DE2303"/>
    <w:rsid w:val="00DE32A6"/>
    <w:rsid w:val="00DE3C1C"/>
    <w:rsid w:val="00DE479D"/>
    <w:rsid w:val="00DE4F7C"/>
    <w:rsid w:val="00DE509D"/>
    <w:rsid w:val="00DE5445"/>
    <w:rsid w:val="00DE5C7F"/>
    <w:rsid w:val="00DE7BF3"/>
    <w:rsid w:val="00DF1835"/>
    <w:rsid w:val="00DF22F3"/>
    <w:rsid w:val="00DF52FE"/>
    <w:rsid w:val="00DF7AC9"/>
    <w:rsid w:val="00DF7E9A"/>
    <w:rsid w:val="00E004B7"/>
    <w:rsid w:val="00E007FA"/>
    <w:rsid w:val="00E01F90"/>
    <w:rsid w:val="00E0247F"/>
    <w:rsid w:val="00E02A83"/>
    <w:rsid w:val="00E04E83"/>
    <w:rsid w:val="00E060B0"/>
    <w:rsid w:val="00E0612D"/>
    <w:rsid w:val="00E06D46"/>
    <w:rsid w:val="00E07E19"/>
    <w:rsid w:val="00E10EB5"/>
    <w:rsid w:val="00E11A10"/>
    <w:rsid w:val="00E11FA0"/>
    <w:rsid w:val="00E12B2E"/>
    <w:rsid w:val="00E12B85"/>
    <w:rsid w:val="00E13645"/>
    <w:rsid w:val="00E13752"/>
    <w:rsid w:val="00E13F06"/>
    <w:rsid w:val="00E1642C"/>
    <w:rsid w:val="00E2087B"/>
    <w:rsid w:val="00E20939"/>
    <w:rsid w:val="00E20A59"/>
    <w:rsid w:val="00E22A66"/>
    <w:rsid w:val="00E23091"/>
    <w:rsid w:val="00E238F5"/>
    <w:rsid w:val="00E23B56"/>
    <w:rsid w:val="00E245A9"/>
    <w:rsid w:val="00E24924"/>
    <w:rsid w:val="00E24EFA"/>
    <w:rsid w:val="00E25442"/>
    <w:rsid w:val="00E25853"/>
    <w:rsid w:val="00E26571"/>
    <w:rsid w:val="00E30649"/>
    <w:rsid w:val="00E31198"/>
    <w:rsid w:val="00E3378D"/>
    <w:rsid w:val="00E35D9A"/>
    <w:rsid w:val="00E36494"/>
    <w:rsid w:val="00E371BC"/>
    <w:rsid w:val="00E37311"/>
    <w:rsid w:val="00E37D58"/>
    <w:rsid w:val="00E40346"/>
    <w:rsid w:val="00E41AA5"/>
    <w:rsid w:val="00E41C9E"/>
    <w:rsid w:val="00E424F1"/>
    <w:rsid w:val="00E432F7"/>
    <w:rsid w:val="00E441CC"/>
    <w:rsid w:val="00E44636"/>
    <w:rsid w:val="00E44907"/>
    <w:rsid w:val="00E45A06"/>
    <w:rsid w:val="00E4601C"/>
    <w:rsid w:val="00E4722B"/>
    <w:rsid w:val="00E52179"/>
    <w:rsid w:val="00E52A3E"/>
    <w:rsid w:val="00E53BC8"/>
    <w:rsid w:val="00E54266"/>
    <w:rsid w:val="00E550D3"/>
    <w:rsid w:val="00E5618F"/>
    <w:rsid w:val="00E62E1E"/>
    <w:rsid w:val="00E63316"/>
    <w:rsid w:val="00E635F2"/>
    <w:rsid w:val="00E63B30"/>
    <w:rsid w:val="00E64C2B"/>
    <w:rsid w:val="00E66344"/>
    <w:rsid w:val="00E67BD6"/>
    <w:rsid w:val="00E67F6C"/>
    <w:rsid w:val="00E70044"/>
    <w:rsid w:val="00E7029E"/>
    <w:rsid w:val="00E710C0"/>
    <w:rsid w:val="00E714B0"/>
    <w:rsid w:val="00E7173C"/>
    <w:rsid w:val="00E72637"/>
    <w:rsid w:val="00E73946"/>
    <w:rsid w:val="00E73C03"/>
    <w:rsid w:val="00E751CF"/>
    <w:rsid w:val="00E757D6"/>
    <w:rsid w:val="00E7708D"/>
    <w:rsid w:val="00E77106"/>
    <w:rsid w:val="00E801A6"/>
    <w:rsid w:val="00E80271"/>
    <w:rsid w:val="00E813D8"/>
    <w:rsid w:val="00E81949"/>
    <w:rsid w:val="00E8298E"/>
    <w:rsid w:val="00E82FE9"/>
    <w:rsid w:val="00E8450A"/>
    <w:rsid w:val="00E84BB0"/>
    <w:rsid w:val="00E85BF4"/>
    <w:rsid w:val="00E85D46"/>
    <w:rsid w:val="00E85FA9"/>
    <w:rsid w:val="00E8790B"/>
    <w:rsid w:val="00E90519"/>
    <w:rsid w:val="00E91730"/>
    <w:rsid w:val="00E9197C"/>
    <w:rsid w:val="00E92ACC"/>
    <w:rsid w:val="00E93A8B"/>
    <w:rsid w:val="00E9441E"/>
    <w:rsid w:val="00E96300"/>
    <w:rsid w:val="00E968E8"/>
    <w:rsid w:val="00E97CB2"/>
    <w:rsid w:val="00E97DD5"/>
    <w:rsid w:val="00EA1EB4"/>
    <w:rsid w:val="00EA2187"/>
    <w:rsid w:val="00EA33C3"/>
    <w:rsid w:val="00EA3A29"/>
    <w:rsid w:val="00EA59A3"/>
    <w:rsid w:val="00EA5A98"/>
    <w:rsid w:val="00EA7A36"/>
    <w:rsid w:val="00EB0E58"/>
    <w:rsid w:val="00EB286F"/>
    <w:rsid w:val="00EB33E8"/>
    <w:rsid w:val="00EB39CA"/>
    <w:rsid w:val="00EB3CD3"/>
    <w:rsid w:val="00EB42C9"/>
    <w:rsid w:val="00EB4C43"/>
    <w:rsid w:val="00EB4F52"/>
    <w:rsid w:val="00EB5060"/>
    <w:rsid w:val="00EB73A0"/>
    <w:rsid w:val="00EB7AB5"/>
    <w:rsid w:val="00EC0532"/>
    <w:rsid w:val="00EC3EBC"/>
    <w:rsid w:val="00EC45DF"/>
    <w:rsid w:val="00EC4687"/>
    <w:rsid w:val="00EC4957"/>
    <w:rsid w:val="00EC5C85"/>
    <w:rsid w:val="00EC604B"/>
    <w:rsid w:val="00EC6C38"/>
    <w:rsid w:val="00ED02F3"/>
    <w:rsid w:val="00ED0722"/>
    <w:rsid w:val="00ED0BA4"/>
    <w:rsid w:val="00ED11F5"/>
    <w:rsid w:val="00ED561C"/>
    <w:rsid w:val="00ED5D8E"/>
    <w:rsid w:val="00ED6224"/>
    <w:rsid w:val="00EE0050"/>
    <w:rsid w:val="00EE0109"/>
    <w:rsid w:val="00EE0747"/>
    <w:rsid w:val="00EE1BA9"/>
    <w:rsid w:val="00EE44A6"/>
    <w:rsid w:val="00EE4AB5"/>
    <w:rsid w:val="00EE6F07"/>
    <w:rsid w:val="00EE7709"/>
    <w:rsid w:val="00EF0803"/>
    <w:rsid w:val="00EF0973"/>
    <w:rsid w:val="00EF1CA3"/>
    <w:rsid w:val="00EF21C7"/>
    <w:rsid w:val="00EF276F"/>
    <w:rsid w:val="00EF2D44"/>
    <w:rsid w:val="00EF3448"/>
    <w:rsid w:val="00EF5465"/>
    <w:rsid w:val="00EF639F"/>
    <w:rsid w:val="00EF686A"/>
    <w:rsid w:val="00EF6ED3"/>
    <w:rsid w:val="00EF7CAB"/>
    <w:rsid w:val="00F00677"/>
    <w:rsid w:val="00F00CAB"/>
    <w:rsid w:val="00F01D66"/>
    <w:rsid w:val="00F01DC4"/>
    <w:rsid w:val="00F02767"/>
    <w:rsid w:val="00F05D49"/>
    <w:rsid w:val="00F066F1"/>
    <w:rsid w:val="00F0697A"/>
    <w:rsid w:val="00F077EF"/>
    <w:rsid w:val="00F0793B"/>
    <w:rsid w:val="00F07EE1"/>
    <w:rsid w:val="00F11F76"/>
    <w:rsid w:val="00F1288E"/>
    <w:rsid w:val="00F12A0A"/>
    <w:rsid w:val="00F12D83"/>
    <w:rsid w:val="00F1339E"/>
    <w:rsid w:val="00F13CA6"/>
    <w:rsid w:val="00F1449F"/>
    <w:rsid w:val="00F16763"/>
    <w:rsid w:val="00F2101A"/>
    <w:rsid w:val="00F237CD"/>
    <w:rsid w:val="00F23E4D"/>
    <w:rsid w:val="00F260E4"/>
    <w:rsid w:val="00F26DBA"/>
    <w:rsid w:val="00F279E8"/>
    <w:rsid w:val="00F303EC"/>
    <w:rsid w:val="00F33D99"/>
    <w:rsid w:val="00F33FD5"/>
    <w:rsid w:val="00F342AA"/>
    <w:rsid w:val="00F34305"/>
    <w:rsid w:val="00F36420"/>
    <w:rsid w:val="00F378D9"/>
    <w:rsid w:val="00F37ABE"/>
    <w:rsid w:val="00F37F59"/>
    <w:rsid w:val="00F415BB"/>
    <w:rsid w:val="00F417F7"/>
    <w:rsid w:val="00F41EC0"/>
    <w:rsid w:val="00F41F71"/>
    <w:rsid w:val="00F43951"/>
    <w:rsid w:val="00F465D2"/>
    <w:rsid w:val="00F47563"/>
    <w:rsid w:val="00F500C1"/>
    <w:rsid w:val="00F50942"/>
    <w:rsid w:val="00F52764"/>
    <w:rsid w:val="00F52856"/>
    <w:rsid w:val="00F52922"/>
    <w:rsid w:val="00F52C17"/>
    <w:rsid w:val="00F52D86"/>
    <w:rsid w:val="00F536EE"/>
    <w:rsid w:val="00F5410D"/>
    <w:rsid w:val="00F54380"/>
    <w:rsid w:val="00F5444E"/>
    <w:rsid w:val="00F56B05"/>
    <w:rsid w:val="00F56C93"/>
    <w:rsid w:val="00F574FA"/>
    <w:rsid w:val="00F61621"/>
    <w:rsid w:val="00F618B2"/>
    <w:rsid w:val="00F631BA"/>
    <w:rsid w:val="00F64585"/>
    <w:rsid w:val="00F670E4"/>
    <w:rsid w:val="00F67822"/>
    <w:rsid w:val="00F70485"/>
    <w:rsid w:val="00F71033"/>
    <w:rsid w:val="00F72470"/>
    <w:rsid w:val="00F72537"/>
    <w:rsid w:val="00F72AD6"/>
    <w:rsid w:val="00F73AA7"/>
    <w:rsid w:val="00F73E87"/>
    <w:rsid w:val="00F74256"/>
    <w:rsid w:val="00F75411"/>
    <w:rsid w:val="00F76017"/>
    <w:rsid w:val="00F76C82"/>
    <w:rsid w:val="00F77000"/>
    <w:rsid w:val="00F77797"/>
    <w:rsid w:val="00F80800"/>
    <w:rsid w:val="00F80E50"/>
    <w:rsid w:val="00F8168F"/>
    <w:rsid w:val="00F81E8D"/>
    <w:rsid w:val="00F82984"/>
    <w:rsid w:val="00F8357E"/>
    <w:rsid w:val="00F83F3F"/>
    <w:rsid w:val="00F8699F"/>
    <w:rsid w:val="00F874B9"/>
    <w:rsid w:val="00F91C7A"/>
    <w:rsid w:val="00F9255A"/>
    <w:rsid w:val="00F9341C"/>
    <w:rsid w:val="00F94410"/>
    <w:rsid w:val="00F944FA"/>
    <w:rsid w:val="00F9464C"/>
    <w:rsid w:val="00F94BAC"/>
    <w:rsid w:val="00F964DC"/>
    <w:rsid w:val="00F973A9"/>
    <w:rsid w:val="00F97E3C"/>
    <w:rsid w:val="00FA0C74"/>
    <w:rsid w:val="00FA0EAD"/>
    <w:rsid w:val="00FA0EE1"/>
    <w:rsid w:val="00FA1349"/>
    <w:rsid w:val="00FA222D"/>
    <w:rsid w:val="00FA456B"/>
    <w:rsid w:val="00FA5786"/>
    <w:rsid w:val="00FA66BE"/>
    <w:rsid w:val="00FA6732"/>
    <w:rsid w:val="00FB3148"/>
    <w:rsid w:val="00FB5904"/>
    <w:rsid w:val="00FB5B1E"/>
    <w:rsid w:val="00FB738D"/>
    <w:rsid w:val="00FB7A5B"/>
    <w:rsid w:val="00FC00DD"/>
    <w:rsid w:val="00FC0331"/>
    <w:rsid w:val="00FC089F"/>
    <w:rsid w:val="00FC0A3B"/>
    <w:rsid w:val="00FC0F9B"/>
    <w:rsid w:val="00FC158E"/>
    <w:rsid w:val="00FC25D0"/>
    <w:rsid w:val="00FC27AA"/>
    <w:rsid w:val="00FC31E7"/>
    <w:rsid w:val="00FC36B6"/>
    <w:rsid w:val="00FC3CAB"/>
    <w:rsid w:val="00FC427A"/>
    <w:rsid w:val="00FC54A0"/>
    <w:rsid w:val="00FC7B94"/>
    <w:rsid w:val="00FD0502"/>
    <w:rsid w:val="00FD0896"/>
    <w:rsid w:val="00FD14C0"/>
    <w:rsid w:val="00FD2821"/>
    <w:rsid w:val="00FD30FC"/>
    <w:rsid w:val="00FD3E70"/>
    <w:rsid w:val="00FD41AD"/>
    <w:rsid w:val="00FD4E9A"/>
    <w:rsid w:val="00FD563F"/>
    <w:rsid w:val="00FD6B12"/>
    <w:rsid w:val="00FD6F14"/>
    <w:rsid w:val="00FD77CC"/>
    <w:rsid w:val="00FE33CD"/>
    <w:rsid w:val="00FE3E18"/>
    <w:rsid w:val="00FE5707"/>
    <w:rsid w:val="00FE5EE0"/>
    <w:rsid w:val="00FE67C4"/>
    <w:rsid w:val="00FE6D6E"/>
    <w:rsid w:val="00FE7068"/>
    <w:rsid w:val="00FF0D33"/>
    <w:rsid w:val="00FF1B5E"/>
    <w:rsid w:val="00FF26AA"/>
    <w:rsid w:val="00FF3719"/>
    <w:rsid w:val="00FF3BE6"/>
    <w:rsid w:val="00FF707C"/>
    <w:rsid w:val="00FF70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16CB"/>
  </w:style>
  <w:style w:type="paragraph" w:styleId="Heading1">
    <w:name w:val="heading 1"/>
    <w:basedOn w:val="Basedettulo"/>
    <w:next w:val="BodyText"/>
    <w:qFormat/>
    <w:rsid w:val="009E16CB"/>
    <w:pPr>
      <w:outlineLvl w:val="0"/>
    </w:pPr>
  </w:style>
  <w:style w:type="paragraph" w:styleId="Heading2">
    <w:name w:val="heading 2"/>
    <w:basedOn w:val="Basedettulo"/>
    <w:next w:val="BodyText"/>
    <w:qFormat/>
    <w:rsid w:val="009E16CB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9E16CB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9E16CB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9E16CB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9E16CB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9E16CB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9E16CB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9E16CB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9E16CB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9E16CB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9E16CB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9E16CB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9E16CB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9E16CB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9E16CB"/>
    <w:pPr>
      <w:keepNext/>
    </w:pPr>
  </w:style>
  <w:style w:type="paragraph" w:styleId="Caption">
    <w:name w:val="caption"/>
    <w:basedOn w:val="Figura"/>
    <w:next w:val="BodyText"/>
    <w:qFormat/>
    <w:rsid w:val="009E16CB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9E16CB"/>
    <w:pPr>
      <w:keepNext/>
      <w:spacing w:line="240" w:lineRule="auto"/>
    </w:pPr>
  </w:style>
  <w:style w:type="paragraph" w:styleId="Date">
    <w:name w:val="Date"/>
    <w:basedOn w:val="BodyText"/>
    <w:semiHidden/>
    <w:rsid w:val="009E16CB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9E16CB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9E16CB"/>
  </w:style>
  <w:style w:type="paragraph" w:customStyle="1" w:styleId="Basedecabealho">
    <w:name w:val="Base de cabeçalho"/>
    <w:basedOn w:val="Normal"/>
    <w:rsid w:val="009E16CB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9E16CB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9E16CB"/>
  </w:style>
  <w:style w:type="character" w:customStyle="1" w:styleId="nfaseprincipal">
    <w:name w:val="Ênfase principal"/>
    <w:rsid w:val="009E16CB"/>
    <w:rPr>
      <w:b/>
      <w:i/>
    </w:rPr>
  </w:style>
  <w:style w:type="paragraph" w:styleId="ListBullet">
    <w:name w:val="List Bullet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9E16CB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9E16CB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9E16CB"/>
    <w:rPr>
      <w:b/>
    </w:rPr>
  </w:style>
  <w:style w:type="paragraph" w:customStyle="1" w:styleId="Endereoremetente">
    <w:name w:val="Endereço remetente"/>
    <w:basedOn w:val="Endereo"/>
    <w:rsid w:val="009E16CB"/>
  </w:style>
  <w:style w:type="paragraph" w:customStyle="1" w:styleId="Endereo">
    <w:name w:val="Endereço"/>
    <w:basedOn w:val="BodyText"/>
    <w:rsid w:val="009E16CB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9E16CB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9E16CB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9E16CB"/>
    <w:rPr>
      <w:vertAlign w:val="superscript"/>
    </w:rPr>
  </w:style>
  <w:style w:type="paragraph" w:customStyle="1" w:styleId="Empresa">
    <w:name w:val="Empresa"/>
    <w:basedOn w:val="BodyText"/>
    <w:rsid w:val="009E16CB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9E16CB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9E16CB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9E16CB"/>
    <w:pPr>
      <w:spacing w:before="120"/>
    </w:pPr>
  </w:style>
  <w:style w:type="paragraph" w:customStyle="1" w:styleId="ltimacitao">
    <w:name w:val="Última citação"/>
    <w:basedOn w:val="Quote"/>
    <w:next w:val="BodyText"/>
    <w:rsid w:val="009E16CB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9E16CB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9E16CB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9E16CB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9E16CB"/>
    <w:pPr>
      <w:spacing w:after="240"/>
    </w:pPr>
  </w:style>
  <w:style w:type="character" w:styleId="FootnoteReference">
    <w:name w:val="footnote reference"/>
    <w:semiHidden/>
    <w:rsid w:val="009E16CB"/>
    <w:rPr>
      <w:vertAlign w:val="superscript"/>
    </w:rPr>
  </w:style>
  <w:style w:type="paragraph" w:styleId="FootnoteText">
    <w:name w:val="footnote text"/>
    <w:basedOn w:val="Basenotaderodap"/>
    <w:semiHidden/>
    <w:rsid w:val="009E16CB"/>
    <w:pPr>
      <w:spacing w:after="120"/>
    </w:pPr>
  </w:style>
  <w:style w:type="paragraph" w:customStyle="1" w:styleId="Primeiralista">
    <w:name w:val="Primeira lista"/>
    <w:basedOn w:val="List"/>
    <w:next w:val="List"/>
    <w:rsid w:val="009E16CB"/>
    <w:pPr>
      <w:spacing w:before="80"/>
    </w:pPr>
  </w:style>
  <w:style w:type="paragraph" w:customStyle="1" w:styleId="ltimalista">
    <w:name w:val="Última lista"/>
    <w:basedOn w:val="List"/>
    <w:next w:val="BodyText"/>
    <w:rsid w:val="009E16CB"/>
    <w:pPr>
      <w:spacing w:after="240"/>
    </w:pPr>
  </w:style>
  <w:style w:type="paragraph" w:styleId="ListContinue">
    <w:name w:val="List Continue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9E16CB"/>
    <w:pPr>
      <w:ind w:left="2160"/>
    </w:pPr>
  </w:style>
  <w:style w:type="paragraph" w:styleId="ListNumber4">
    <w:name w:val="List Number 4"/>
    <w:basedOn w:val="ListNumber"/>
    <w:semiHidden/>
    <w:rsid w:val="009E16CB"/>
    <w:pPr>
      <w:ind w:left="1800"/>
    </w:pPr>
  </w:style>
  <w:style w:type="paragraph" w:styleId="ListNumber3">
    <w:name w:val="List Number 3"/>
    <w:basedOn w:val="ListNumber"/>
    <w:semiHidden/>
    <w:rsid w:val="009E16CB"/>
    <w:pPr>
      <w:ind w:left="1440"/>
    </w:pPr>
  </w:style>
  <w:style w:type="paragraph" w:styleId="ListNumber2">
    <w:name w:val="List Number 2"/>
    <w:basedOn w:val="ListNumber"/>
    <w:semiHidden/>
    <w:rsid w:val="009E16CB"/>
    <w:pPr>
      <w:ind w:left="1080"/>
    </w:pPr>
  </w:style>
  <w:style w:type="paragraph" w:styleId="ListBullet5">
    <w:name w:val="List Bullet 5"/>
    <w:basedOn w:val="ListBullet"/>
    <w:semiHidden/>
    <w:rsid w:val="009E16CB"/>
    <w:pPr>
      <w:ind w:left="2160"/>
    </w:pPr>
  </w:style>
  <w:style w:type="paragraph" w:styleId="ListBullet4">
    <w:name w:val="List Bullet 4"/>
    <w:basedOn w:val="ListBullet"/>
    <w:semiHidden/>
    <w:rsid w:val="009E16CB"/>
    <w:pPr>
      <w:ind w:left="1800"/>
    </w:pPr>
  </w:style>
  <w:style w:type="paragraph" w:styleId="ListBullet3">
    <w:name w:val="List Bullet 3"/>
    <w:basedOn w:val="ListBullet"/>
    <w:semiHidden/>
    <w:rsid w:val="009E16CB"/>
    <w:pPr>
      <w:ind w:left="1440"/>
    </w:pPr>
  </w:style>
  <w:style w:type="paragraph" w:styleId="ListBullet2">
    <w:name w:val="List Bullet 2"/>
    <w:basedOn w:val="ListBullet"/>
    <w:semiHidden/>
    <w:rsid w:val="009E16CB"/>
    <w:pPr>
      <w:ind w:left="1080"/>
    </w:pPr>
  </w:style>
  <w:style w:type="paragraph" w:styleId="List5">
    <w:name w:val="List 5"/>
    <w:basedOn w:val="List"/>
    <w:semiHidden/>
    <w:rsid w:val="009E16CB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9E16CB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9E16CB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9E16CB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9E16CB"/>
    <w:pPr>
      <w:ind w:left="360"/>
    </w:pPr>
  </w:style>
  <w:style w:type="character" w:styleId="EndnoteReference">
    <w:name w:val="endnote reference"/>
    <w:semiHidden/>
    <w:rsid w:val="009E16CB"/>
    <w:rPr>
      <w:vertAlign w:val="superscript"/>
    </w:rPr>
  </w:style>
  <w:style w:type="paragraph" w:styleId="EndnoteText">
    <w:name w:val="endnote text"/>
    <w:basedOn w:val="Basenotaderodap"/>
    <w:semiHidden/>
    <w:rsid w:val="009E16CB"/>
    <w:pPr>
      <w:spacing w:after="120"/>
    </w:pPr>
  </w:style>
  <w:style w:type="character" w:styleId="Emphasis">
    <w:name w:val="Emphasis"/>
    <w:qFormat/>
    <w:rsid w:val="009E16CB"/>
    <w:rPr>
      <w:i/>
    </w:rPr>
  </w:style>
  <w:style w:type="character" w:styleId="CommentReference">
    <w:name w:val="annotation reference"/>
    <w:semiHidden/>
    <w:rsid w:val="009E16CB"/>
    <w:rPr>
      <w:sz w:val="16"/>
    </w:rPr>
  </w:style>
  <w:style w:type="paragraph" w:styleId="Subtitle">
    <w:name w:val="Subtitle"/>
    <w:basedOn w:val="Title"/>
    <w:next w:val="BodyText"/>
    <w:qFormat/>
    <w:rsid w:val="009E16CB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9E16CB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9E16CB"/>
    <w:pPr>
      <w:ind w:left="1080"/>
    </w:pPr>
  </w:style>
  <w:style w:type="paragraph" w:styleId="ListContinue3">
    <w:name w:val="List Continue 3"/>
    <w:basedOn w:val="ListContinue"/>
    <w:semiHidden/>
    <w:rsid w:val="009E16CB"/>
    <w:pPr>
      <w:ind w:left="1440"/>
    </w:pPr>
  </w:style>
  <w:style w:type="paragraph" w:styleId="ListContinue4">
    <w:name w:val="List Continue 4"/>
    <w:basedOn w:val="ListContinue"/>
    <w:semiHidden/>
    <w:rsid w:val="009E16CB"/>
    <w:pPr>
      <w:ind w:left="1800"/>
    </w:pPr>
  </w:style>
  <w:style w:type="paragraph" w:styleId="ListContinue5">
    <w:name w:val="List Continue 5"/>
    <w:basedOn w:val="ListContinue"/>
    <w:semiHidden/>
    <w:rsid w:val="009E16CB"/>
    <w:pPr>
      <w:ind w:left="2160"/>
    </w:pPr>
  </w:style>
  <w:style w:type="paragraph" w:styleId="BodyTextIndent2">
    <w:name w:val="Body Text Indent 2"/>
    <w:basedOn w:val="Normal"/>
    <w:semiHidden/>
    <w:rsid w:val="009E16CB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9E16CB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57D2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7D2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676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59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636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4883574-54A4-4311-A098-1B1780D44C2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26557</TotalTime>
  <Pages>1</Pages>
  <Words>284</Words>
  <Characters>1623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1904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1505</cp:revision>
  <cp:lastPrinted>1998-02-03T19:29:00Z</cp:lastPrinted>
  <dcterms:created xsi:type="dcterms:W3CDTF">2016-03-08T21:48:00Z</dcterms:created>
  <dcterms:modified xsi:type="dcterms:W3CDTF">2021-11-03T23:01:00Z</dcterms:modified>
</cp:coreProperties>
</file>