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66288" w:rsidRPr="00166288">
        <w:rPr>
          <w:sz w:val="22"/>
        </w:rPr>
        <w:t>Luciana Bezerra T. Rodrigues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66288">
        <w:rPr>
          <w:sz w:val="22"/>
        </w:rPr>
        <w:t>46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>Indicação            Tontura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A5063D">
        <w:rPr>
          <w:sz w:val="22"/>
        </w:rPr>
        <w:t>3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166288">
        <w:rPr>
          <w:sz w:val="22"/>
        </w:rPr>
        <w:t>E</w:t>
      </w:r>
      <w:bookmarkStart w:id="0" w:name="_GoBack"/>
      <w:bookmarkEnd w:id="0"/>
      <w:r w:rsidR="00166288">
        <w:rPr>
          <w:sz w:val="22"/>
        </w:rPr>
        <w:t>scitalopram/Donaren retard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063D">
        <w:t>8.9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063D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5063D">
        <w:rPr>
          <w:noProof/>
          <w:sz w:val="24"/>
        </w:rPr>
        <w:t>3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621" w:rsidRDefault="00896621">
      <w:r>
        <w:separator/>
      </w:r>
    </w:p>
  </w:endnote>
  <w:endnote w:type="continuationSeparator" w:id="0">
    <w:p w:rsidR="00896621" w:rsidRDefault="00896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9662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621" w:rsidRDefault="00896621">
      <w:r>
        <w:separator/>
      </w:r>
    </w:p>
  </w:footnote>
  <w:footnote w:type="continuationSeparator" w:id="0">
    <w:p w:rsidR="00896621" w:rsidRDefault="008966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47814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3930</cp:revision>
  <cp:lastPrinted>2017-08-09T15:22:00Z</cp:lastPrinted>
  <dcterms:created xsi:type="dcterms:W3CDTF">2016-03-08T22:06:00Z</dcterms:created>
  <dcterms:modified xsi:type="dcterms:W3CDTF">2021-11-03T23:00:00Z</dcterms:modified>
</cp:coreProperties>
</file>