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5063D" w:rsidRPr="00A5063D">
        <w:rPr>
          <w:sz w:val="22"/>
        </w:rPr>
        <w:t>Lyv Loureiro de Oliveira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5063D">
        <w:rPr>
          <w:sz w:val="22"/>
        </w:rPr>
        <w:t>34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>Indicação            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5063D">
        <w:rPr>
          <w:sz w:val="22"/>
        </w:rPr>
        <w:t>3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5063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063D">
        <w:t>8.9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063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5063D">
        <w:rPr>
          <w:noProof/>
          <w:sz w:val="24"/>
        </w:rPr>
        <w:t>3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25B" w:rsidRDefault="00E8525B">
      <w:r>
        <w:separator/>
      </w:r>
    </w:p>
  </w:endnote>
  <w:endnote w:type="continuationSeparator" w:id="0">
    <w:p w:rsidR="00E8525B" w:rsidRDefault="00E85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525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25B" w:rsidRDefault="00E8525B">
      <w:r>
        <w:separator/>
      </w:r>
    </w:p>
  </w:footnote>
  <w:footnote w:type="continuationSeparator" w:id="0">
    <w:p w:rsidR="00E8525B" w:rsidRDefault="00E852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525B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47798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3929</cp:revision>
  <cp:lastPrinted>2017-08-09T15:22:00Z</cp:lastPrinted>
  <dcterms:created xsi:type="dcterms:W3CDTF">2016-03-08T22:06:00Z</dcterms:created>
  <dcterms:modified xsi:type="dcterms:W3CDTF">2021-11-03T22:42:00Z</dcterms:modified>
</cp:coreProperties>
</file>