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84A38" w:rsidRPr="00584A38">
        <w:rPr>
          <w:sz w:val="22"/>
        </w:rPr>
        <w:t>Inez Nunes da Silva Martins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84A38">
        <w:rPr>
          <w:sz w:val="22"/>
        </w:rPr>
        <w:t>60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024E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024EC">
        <w:rPr>
          <w:sz w:val="22"/>
        </w:rPr>
        <w:t>2</w:t>
      </w:r>
      <w:r w:rsidR="00584A38">
        <w:rPr>
          <w:sz w:val="22"/>
        </w:rPr>
        <w:t>8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62EA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024EC">
        <w:t>10.7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024EC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84A38">
        <w:rPr>
          <w:noProof/>
          <w:sz w:val="24"/>
        </w:rPr>
        <w:t>28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D2E" w:rsidRDefault="00D64D2E">
      <w:r>
        <w:separator/>
      </w:r>
    </w:p>
  </w:endnote>
  <w:endnote w:type="continuationSeparator" w:id="0">
    <w:p w:rsidR="00D64D2E" w:rsidRDefault="00D64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64D2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D2E" w:rsidRDefault="00D64D2E">
      <w:r>
        <w:separator/>
      </w:r>
    </w:p>
  </w:footnote>
  <w:footnote w:type="continuationSeparator" w:id="0">
    <w:p w:rsidR="00D64D2E" w:rsidRDefault="00D64D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4D2E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47699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3924</cp:revision>
  <cp:lastPrinted>2017-08-09T15:22:00Z</cp:lastPrinted>
  <dcterms:created xsi:type="dcterms:W3CDTF">2016-03-08T22:06:00Z</dcterms:created>
  <dcterms:modified xsi:type="dcterms:W3CDTF">2021-10-28T13:14:00Z</dcterms:modified>
</cp:coreProperties>
</file>