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024EC" w:rsidRPr="004024EC">
        <w:rPr>
          <w:sz w:val="22"/>
        </w:rPr>
        <w:t>Sarah Rodrigues da Cunha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024EC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024EC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024EC">
        <w:rPr>
          <w:sz w:val="22"/>
        </w:rPr>
        <w:t>27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C62EA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024EC">
        <w:t>10.7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024EC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24EC">
        <w:rPr>
          <w:noProof/>
          <w:sz w:val="24"/>
        </w:rPr>
        <w:t>27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3F5" w:rsidRDefault="003D13F5">
      <w:r>
        <w:separator/>
      </w:r>
    </w:p>
  </w:endnote>
  <w:endnote w:type="continuationSeparator" w:id="0">
    <w:p w:rsidR="003D13F5" w:rsidRDefault="003D1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D13F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3F5" w:rsidRDefault="003D13F5">
      <w:r>
        <w:separator/>
      </w:r>
    </w:p>
  </w:footnote>
  <w:footnote w:type="continuationSeparator" w:id="0">
    <w:p w:rsidR="003D13F5" w:rsidRDefault="003D13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3923</cp:revision>
  <cp:lastPrinted>2017-08-09T15:22:00Z</cp:lastPrinted>
  <dcterms:created xsi:type="dcterms:W3CDTF">2016-03-08T22:06:00Z</dcterms:created>
  <dcterms:modified xsi:type="dcterms:W3CDTF">2021-10-27T20:35:00Z</dcterms:modified>
</cp:coreProperties>
</file>