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Pr="00602091" w:rsidRDefault="00550BAA" w:rsidP="00602091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      </w:t>
      </w:r>
      <w:r w:rsidR="00602091">
        <w:t>ELETRONEUROMIOGRAFIA</w:t>
      </w:r>
    </w:p>
    <w:p w:rsidR="007D0B8C" w:rsidRDefault="007D0B8C" w:rsidP="007D0B8C">
      <w:pPr>
        <w:rPr>
          <w:sz w:val="32"/>
        </w:rPr>
      </w:pPr>
    </w:p>
    <w:p w:rsidR="005159F8" w:rsidRDefault="005159F8" w:rsidP="007D0B8C">
      <w:pPr>
        <w:rPr>
          <w:sz w:val="32"/>
        </w:rPr>
      </w:pPr>
    </w:p>
    <w:p w:rsidR="008814D6" w:rsidRPr="008814D6" w:rsidRDefault="008814D6" w:rsidP="008814D6">
      <w:pPr>
        <w:rPr>
          <w:sz w:val="32"/>
          <w:szCs w:val="32"/>
        </w:rPr>
      </w:pPr>
      <w:r w:rsidRPr="008814D6">
        <w:rPr>
          <w:sz w:val="32"/>
          <w:szCs w:val="32"/>
        </w:rPr>
        <w:t xml:space="preserve">PACIENTE: </w:t>
      </w:r>
      <w:r w:rsidR="00E62757">
        <w:rPr>
          <w:sz w:val="32"/>
          <w:szCs w:val="32"/>
        </w:rPr>
        <w:t>Sarah R.C.Oliveira</w:t>
      </w:r>
      <w:r w:rsidR="00A951A3">
        <w:rPr>
          <w:sz w:val="32"/>
          <w:szCs w:val="32"/>
        </w:rPr>
        <w:t xml:space="preserve">  ID:20</w:t>
      </w:r>
      <w:r w:rsidR="00E62757">
        <w:rPr>
          <w:sz w:val="32"/>
          <w:szCs w:val="32"/>
        </w:rPr>
        <w:t>903</w:t>
      </w:r>
    </w:p>
    <w:p w:rsidR="008814D6" w:rsidRPr="008814D6" w:rsidRDefault="008814D6" w:rsidP="008814D6">
      <w:pPr>
        <w:rPr>
          <w:sz w:val="32"/>
          <w:szCs w:val="32"/>
        </w:rPr>
      </w:pPr>
      <w:r w:rsidRPr="008814D6">
        <w:rPr>
          <w:sz w:val="32"/>
          <w:szCs w:val="32"/>
        </w:rPr>
        <w:t xml:space="preserve">IDADE: </w:t>
      </w:r>
      <w:r w:rsidR="00E62757">
        <w:rPr>
          <w:sz w:val="32"/>
          <w:szCs w:val="32"/>
        </w:rPr>
        <w:t>23</w:t>
      </w:r>
      <w:r w:rsidRPr="008814D6">
        <w:rPr>
          <w:sz w:val="32"/>
          <w:szCs w:val="32"/>
        </w:rPr>
        <w:t xml:space="preserve"> anos SEXO: F                      </w:t>
      </w:r>
    </w:p>
    <w:p w:rsidR="00280C3F" w:rsidRDefault="008814D6" w:rsidP="008814D6">
      <w:pPr>
        <w:rPr>
          <w:sz w:val="32"/>
          <w:szCs w:val="32"/>
        </w:rPr>
      </w:pPr>
      <w:r w:rsidRPr="008814D6">
        <w:rPr>
          <w:sz w:val="32"/>
          <w:szCs w:val="32"/>
        </w:rPr>
        <w:t xml:space="preserve">DATA DO EXAME: </w:t>
      </w:r>
      <w:r w:rsidR="00E62757">
        <w:rPr>
          <w:sz w:val="32"/>
          <w:szCs w:val="32"/>
        </w:rPr>
        <w:t>27</w:t>
      </w:r>
      <w:bookmarkStart w:id="0" w:name="_GoBack"/>
      <w:bookmarkEnd w:id="0"/>
      <w:r w:rsidRPr="008814D6">
        <w:rPr>
          <w:sz w:val="32"/>
          <w:szCs w:val="32"/>
        </w:rPr>
        <w:t xml:space="preserve"> out. 21</w:t>
      </w:r>
    </w:p>
    <w:p w:rsidR="002E2311" w:rsidRDefault="002E2311" w:rsidP="00A70B42">
      <w:pPr>
        <w:rPr>
          <w:sz w:val="32"/>
          <w:szCs w:val="32"/>
        </w:rPr>
      </w:pPr>
      <w:r>
        <w:rPr>
          <w:sz w:val="32"/>
          <w:szCs w:val="32"/>
        </w:rPr>
        <w:t>SEGMENTO ESTUDADO:Membros inferiores</w:t>
      </w:r>
    </w:p>
    <w:p w:rsidR="007D0B8C" w:rsidRDefault="007D0CC9" w:rsidP="007D0B8C">
      <w:pPr>
        <w:rPr>
          <w:sz w:val="32"/>
        </w:rPr>
      </w:pPr>
      <w:r w:rsidRPr="007D0CC9">
        <w:rPr>
          <w:sz w:val="32"/>
          <w:szCs w:val="32"/>
        </w:rPr>
        <w:cr/>
      </w: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sensitiva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sensitivo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motor estão normais nos nervos examinados.</w:t>
      </w:r>
    </w:p>
    <w:p w:rsidR="007D0B8C" w:rsidRDefault="001D05A5" w:rsidP="007D0B8C">
      <w:pPr>
        <w:jc w:val="both"/>
        <w:rPr>
          <w:sz w:val="32"/>
        </w:rPr>
      </w:pPr>
      <w:r>
        <w:rPr>
          <w:sz w:val="32"/>
        </w:rPr>
        <w:t>O</w:t>
      </w:r>
      <w:r w:rsidR="001B2137">
        <w:rPr>
          <w:sz w:val="32"/>
        </w:rPr>
        <w:t xml:space="preserve"> reflexo H</w:t>
      </w:r>
      <w:r w:rsidR="007D0B8C">
        <w:rPr>
          <w:sz w:val="32"/>
        </w:rPr>
        <w:t xml:space="preserve">, obtida no nervo </w:t>
      </w:r>
      <w:r w:rsidR="001B2137">
        <w:rPr>
          <w:sz w:val="32"/>
        </w:rPr>
        <w:t>nervo tibial D e E</w:t>
      </w:r>
      <w:r w:rsidR="007D0B8C">
        <w:rPr>
          <w:sz w:val="32"/>
        </w:rPr>
        <w:t xml:space="preserve">, está normal bilateralmente. 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Os eletromiogramas estão normais nos músculos examinados.</w:t>
      </w:r>
    </w:p>
    <w:p w:rsidR="007D0B8C" w:rsidRDefault="007D0B8C" w:rsidP="007D0B8C">
      <w:pPr>
        <w:jc w:val="both"/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7D0B8C" w:rsidRDefault="007D0B8C" w:rsidP="00725825">
      <w:pPr>
        <w:rPr>
          <w:sz w:val="32"/>
        </w:rPr>
      </w:pPr>
      <w:r>
        <w:rPr>
          <w:sz w:val="32"/>
        </w:rPr>
        <w:t xml:space="preserve">Eletroneuromiografia </w:t>
      </w:r>
      <w:r w:rsidR="00F72E44">
        <w:rPr>
          <w:sz w:val="32"/>
        </w:rPr>
        <w:t>dentro dos limites normais</w:t>
      </w:r>
      <w:r w:rsidR="004E6504">
        <w:rPr>
          <w:sz w:val="32"/>
        </w:rPr>
        <w:t xml:space="preserve"> para faixa etaria</w:t>
      </w:r>
      <w:r w:rsidR="00FC4A42">
        <w:rPr>
          <w:sz w:val="32"/>
        </w:rPr>
        <w:t xml:space="preserve"> </w:t>
      </w:r>
      <w:r w:rsidR="00725825">
        <w:rPr>
          <w:sz w:val="32"/>
        </w:rPr>
        <w:t>.</w:t>
      </w:r>
    </w:p>
    <w:p w:rsidR="007D0B8C" w:rsidRPr="0023538D" w:rsidRDefault="0023538D" w:rsidP="007D0B8C">
      <w:pPr>
        <w:rPr>
          <w:sz w:val="24"/>
          <w:szCs w:val="24"/>
        </w:rPr>
      </w:pPr>
      <w:r w:rsidRPr="0023538D">
        <w:rPr>
          <w:sz w:val="24"/>
          <w:szCs w:val="24"/>
        </w:rPr>
        <w:t>Obs:O presente exame nao detecta acometimento de fibras finas.</w:t>
      </w:r>
    </w:p>
    <w:p w:rsidR="007D0B8C" w:rsidRDefault="007D0B8C" w:rsidP="007D0B8C">
      <w:pPr>
        <w:rPr>
          <w:sz w:val="32"/>
        </w:rPr>
      </w:pPr>
    </w:p>
    <w:p w:rsidR="00725825" w:rsidRDefault="00725825" w:rsidP="007D0B8C">
      <w:pPr>
        <w:rPr>
          <w:sz w:val="32"/>
        </w:rPr>
      </w:pPr>
    </w:p>
    <w:p w:rsidR="007D0B8C" w:rsidRDefault="004D362D" w:rsidP="007D0B8C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        </w:t>
      </w:r>
      <w:r w:rsidR="007D0B8C">
        <w:rPr>
          <w:i/>
          <w:sz w:val="32"/>
        </w:rPr>
        <w:t xml:space="preserve">Dr. Cláudio Oppenheimer                 </w:t>
      </w:r>
    </w:p>
    <w:p w:rsidR="0052744F" w:rsidRPr="0098439D" w:rsidRDefault="0098439D" w:rsidP="007D0B8C">
      <w:pPr>
        <w:ind w:right="-99"/>
        <w:jc w:val="both"/>
        <w:rPr>
          <w:sz w:val="24"/>
          <w:szCs w:val="24"/>
        </w:rPr>
      </w:pPr>
      <w:r>
        <w:rPr>
          <w:i/>
          <w:sz w:val="24"/>
          <w:szCs w:val="24"/>
        </w:rPr>
        <w:t xml:space="preserve">   </w:t>
      </w:r>
      <w:r w:rsidR="004D362D">
        <w:rPr>
          <w:i/>
          <w:sz w:val="24"/>
          <w:szCs w:val="24"/>
        </w:rPr>
        <w:t xml:space="preserve">                                                                                              </w:t>
      </w:r>
      <w:r w:rsidR="007D0B8C" w:rsidRPr="0098439D">
        <w:rPr>
          <w:i/>
          <w:sz w:val="24"/>
          <w:szCs w:val="24"/>
        </w:rPr>
        <w:t>CRM</w:t>
      </w:r>
      <w:r w:rsidR="00260B56">
        <w:rPr>
          <w:i/>
          <w:sz w:val="24"/>
          <w:szCs w:val="24"/>
        </w:rPr>
        <w:t>SP</w:t>
      </w:r>
      <w:r w:rsidR="007D0B8C" w:rsidRPr="0098439D">
        <w:rPr>
          <w:i/>
          <w:sz w:val="24"/>
          <w:szCs w:val="24"/>
        </w:rPr>
        <w:t>:</w:t>
      </w:r>
      <w:r w:rsidR="00260B56">
        <w:rPr>
          <w:i/>
          <w:sz w:val="24"/>
          <w:szCs w:val="24"/>
        </w:rPr>
        <w:t>62357</w:t>
      </w:r>
      <w:r w:rsidRPr="0098439D">
        <w:rPr>
          <w:i/>
          <w:sz w:val="24"/>
          <w:szCs w:val="24"/>
        </w:rPr>
        <w:t xml:space="preserve"> CRM</w:t>
      </w:r>
      <w:r w:rsidR="00260B56">
        <w:rPr>
          <w:i/>
          <w:sz w:val="24"/>
          <w:szCs w:val="24"/>
        </w:rPr>
        <w:t>DF</w:t>
      </w:r>
      <w:r w:rsidRPr="0098439D">
        <w:rPr>
          <w:i/>
          <w:sz w:val="24"/>
          <w:szCs w:val="24"/>
        </w:rPr>
        <w:t>:</w:t>
      </w:r>
      <w:r w:rsidR="00260B56">
        <w:rPr>
          <w:i/>
          <w:sz w:val="24"/>
          <w:szCs w:val="24"/>
        </w:rPr>
        <w:t>11095</w:t>
      </w:r>
    </w:p>
    <w:sectPr w:rsidR="0052744F" w:rsidRPr="0098439D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596F" w:rsidRDefault="00AE596F">
      <w:r>
        <w:separator/>
      </w:r>
    </w:p>
  </w:endnote>
  <w:endnote w:type="continuationSeparator" w:id="0">
    <w:p w:rsidR="00AE596F" w:rsidRDefault="00AE59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8439D" w:rsidRDefault="00AE596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98439D" w:rsidRPr="00DD60CB">
        <w:rPr>
          <w:rStyle w:val="Hyperlink"/>
          <w:b/>
        </w:rPr>
        <w:t>www.neurofis.com.br</w:t>
      </w:r>
    </w:hyperlink>
    <w:r w:rsidR="0098439D">
      <w:rPr>
        <w:b/>
      </w:rPr>
      <w:t xml:space="preserve"> 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596F" w:rsidRDefault="00AE596F">
      <w:r>
        <w:separator/>
      </w:r>
    </w:p>
  </w:footnote>
  <w:footnote w:type="continuationSeparator" w:id="0">
    <w:p w:rsidR="00AE596F" w:rsidRDefault="00AE596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1377"/>
    <w:rsid w:val="00001F30"/>
    <w:rsid w:val="00005B7E"/>
    <w:rsid w:val="00012041"/>
    <w:rsid w:val="000214E0"/>
    <w:rsid w:val="0002210D"/>
    <w:rsid w:val="0002663D"/>
    <w:rsid w:val="00027C63"/>
    <w:rsid w:val="00030D5E"/>
    <w:rsid w:val="0003426C"/>
    <w:rsid w:val="00042AF2"/>
    <w:rsid w:val="000443FD"/>
    <w:rsid w:val="000472D7"/>
    <w:rsid w:val="0005189C"/>
    <w:rsid w:val="000564B5"/>
    <w:rsid w:val="000570B1"/>
    <w:rsid w:val="00060B2D"/>
    <w:rsid w:val="00066CE2"/>
    <w:rsid w:val="000813FD"/>
    <w:rsid w:val="00083949"/>
    <w:rsid w:val="00084973"/>
    <w:rsid w:val="0008602D"/>
    <w:rsid w:val="00090400"/>
    <w:rsid w:val="0009095B"/>
    <w:rsid w:val="00092021"/>
    <w:rsid w:val="00092223"/>
    <w:rsid w:val="000A02EE"/>
    <w:rsid w:val="000A5EE2"/>
    <w:rsid w:val="000A63E0"/>
    <w:rsid w:val="000B045D"/>
    <w:rsid w:val="000B0CB6"/>
    <w:rsid w:val="000B1396"/>
    <w:rsid w:val="000C1C76"/>
    <w:rsid w:val="000C698E"/>
    <w:rsid w:val="000C73F4"/>
    <w:rsid w:val="000D6BC1"/>
    <w:rsid w:val="000E0672"/>
    <w:rsid w:val="000E27D9"/>
    <w:rsid w:val="000E36C1"/>
    <w:rsid w:val="000E3C23"/>
    <w:rsid w:val="000F1EF6"/>
    <w:rsid w:val="000F2D87"/>
    <w:rsid w:val="000F58C2"/>
    <w:rsid w:val="000F6AFC"/>
    <w:rsid w:val="001000D2"/>
    <w:rsid w:val="00104703"/>
    <w:rsid w:val="00104D09"/>
    <w:rsid w:val="00111CAC"/>
    <w:rsid w:val="0011540D"/>
    <w:rsid w:val="00123504"/>
    <w:rsid w:val="00123AD7"/>
    <w:rsid w:val="00123E00"/>
    <w:rsid w:val="001242BE"/>
    <w:rsid w:val="0012666E"/>
    <w:rsid w:val="00126E79"/>
    <w:rsid w:val="00132B9A"/>
    <w:rsid w:val="00141872"/>
    <w:rsid w:val="00142E87"/>
    <w:rsid w:val="00144F72"/>
    <w:rsid w:val="00145308"/>
    <w:rsid w:val="001458B3"/>
    <w:rsid w:val="001471AE"/>
    <w:rsid w:val="00155754"/>
    <w:rsid w:val="00156C96"/>
    <w:rsid w:val="00156D56"/>
    <w:rsid w:val="001637EA"/>
    <w:rsid w:val="00163B6C"/>
    <w:rsid w:val="00166892"/>
    <w:rsid w:val="001712EF"/>
    <w:rsid w:val="00173521"/>
    <w:rsid w:val="001751E0"/>
    <w:rsid w:val="001758FA"/>
    <w:rsid w:val="00186EB0"/>
    <w:rsid w:val="001952BE"/>
    <w:rsid w:val="0019710C"/>
    <w:rsid w:val="001A509C"/>
    <w:rsid w:val="001B0EF0"/>
    <w:rsid w:val="001B2137"/>
    <w:rsid w:val="001B3387"/>
    <w:rsid w:val="001B3A8B"/>
    <w:rsid w:val="001B6DDF"/>
    <w:rsid w:val="001C029D"/>
    <w:rsid w:val="001C04F5"/>
    <w:rsid w:val="001C0D5E"/>
    <w:rsid w:val="001C254A"/>
    <w:rsid w:val="001C3D97"/>
    <w:rsid w:val="001D05A5"/>
    <w:rsid w:val="001D21BF"/>
    <w:rsid w:val="001D2898"/>
    <w:rsid w:val="001D42FC"/>
    <w:rsid w:val="001D5E73"/>
    <w:rsid w:val="001D773A"/>
    <w:rsid w:val="001E0035"/>
    <w:rsid w:val="001E1CAA"/>
    <w:rsid w:val="001E30F5"/>
    <w:rsid w:val="001F20EF"/>
    <w:rsid w:val="001F2907"/>
    <w:rsid w:val="001F4619"/>
    <w:rsid w:val="00200E0D"/>
    <w:rsid w:val="002013A6"/>
    <w:rsid w:val="0020308F"/>
    <w:rsid w:val="00206562"/>
    <w:rsid w:val="00212652"/>
    <w:rsid w:val="00212864"/>
    <w:rsid w:val="00215C54"/>
    <w:rsid w:val="00216057"/>
    <w:rsid w:val="00223391"/>
    <w:rsid w:val="00231F9F"/>
    <w:rsid w:val="00233DCF"/>
    <w:rsid w:val="0023538D"/>
    <w:rsid w:val="00235E72"/>
    <w:rsid w:val="002444B7"/>
    <w:rsid w:val="00245810"/>
    <w:rsid w:val="00251123"/>
    <w:rsid w:val="00252C81"/>
    <w:rsid w:val="00253599"/>
    <w:rsid w:val="00254CA6"/>
    <w:rsid w:val="002554D6"/>
    <w:rsid w:val="00260B56"/>
    <w:rsid w:val="00261CDB"/>
    <w:rsid w:val="00262AC2"/>
    <w:rsid w:val="00263B76"/>
    <w:rsid w:val="0026611E"/>
    <w:rsid w:val="0026641B"/>
    <w:rsid w:val="00267805"/>
    <w:rsid w:val="00274110"/>
    <w:rsid w:val="00274205"/>
    <w:rsid w:val="00280C3F"/>
    <w:rsid w:val="00281388"/>
    <w:rsid w:val="002844F1"/>
    <w:rsid w:val="00292282"/>
    <w:rsid w:val="00297DCF"/>
    <w:rsid w:val="002A148B"/>
    <w:rsid w:val="002A4E59"/>
    <w:rsid w:val="002A5536"/>
    <w:rsid w:val="002B2BF2"/>
    <w:rsid w:val="002B4C37"/>
    <w:rsid w:val="002C5EE1"/>
    <w:rsid w:val="002D2A45"/>
    <w:rsid w:val="002D7192"/>
    <w:rsid w:val="002E2311"/>
    <w:rsid w:val="002E6D84"/>
    <w:rsid w:val="002F47C7"/>
    <w:rsid w:val="002F5459"/>
    <w:rsid w:val="002F7779"/>
    <w:rsid w:val="00302CF2"/>
    <w:rsid w:val="00303123"/>
    <w:rsid w:val="0030520D"/>
    <w:rsid w:val="0031172F"/>
    <w:rsid w:val="00312905"/>
    <w:rsid w:val="0031590A"/>
    <w:rsid w:val="00320A16"/>
    <w:rsid w:val="00321000"/>
    <w:rsid w:val="00324315"/>
    <w:rsid w:val="0032658F"/>
    <w:rsid w:val="00331D08"/>
    <w:rsid w:val="00334982"/>
    <w:rsid w:val="00335122"/>
    <w:rsid w:val="003440E9"/>
    <w:rsid w:val="003464A5"/>
    <w:rsid w:val="00346A6F"/>
    <w:rsid w:val="003478A4"/>
    <w:rsid w:val="00347D37"/>
    <w:rsid w:val="0035214A"/>
    <w:rsid w:val="00353148"/>
    <w:rsid w:val="00355153"/>
    <w:rsid w:val="0035696E"/>
    <w:rsid w:val="00364BA8"/>
    <w:rsid w:val="00364D2E"/>
    <w:rsid w:val="00370680"/>
    <w:rsid w:val="0037160B"/>
    <w:rsid w:val="00376680"/>
    <w:rsid w:val="003828B1"/>
    <w:rsid w:val="0039086F"/>
    <w:rsid w:val="00392DA5"/>
    <w:rsid w:val="00394445"/>
    <w:rsid w:val="003A5FF2"/>
    <w:rsid w:val="003B25AC"/>
    <w:rsid w:val="003C118F"/>
    <w:rsid w:val="003C367D"/>
    <w:rsid w:val="003C612B"/>
    <w:rsid w:val="003C7273"/>
    <w:rsid w:val="003D4D5A"/>
    <w:rsid w:val="003D6BA4"/>
    <w:rsid w:val="003E2928"/>
    <w:rsid w:val="003E62B7"/>
    <w:rsid w:val="003F1F19"/>
    <w:rsid w:val="00401261"/>
    <w:rsid w:val="004047C3"/>
    <w:rsid w:val="00415BAB"/>
    <w:rsid w:val="00417C23"/>
    <w:rsid w:val="00417C29"/>
    <w:rsid w:val="0042180D"/>
    <w:rsid w:val="00425423"/>
    <w:rsid w:val="004272C3"/>
    <w:rsid w:val="0043017C"/>
    <w:rsid w:val="00431455"/>
    <w:rsid w:val="00431888"/>
    <w:rsid w:val="00433CF2"/>
    <w:rsid w:val="00440B93"/>
    <w:rsid w:val="00452D3A"/>
    <w:rsid w:val="00455A59"/>
    <w:rsid w:val="0045650A"/>
    <w:rsid w:val="00461C14"/>
    <w:rsid w:val="00463583"/>
    <w:rsid w:val="00471880"/>
    <w:rsid w:val="00473ED6"/>
    <w:rsid w:val="00480A49"/>
    <w:rsid w:val="00480B48"/>
    <w:rsid w:val="004814DC"/>
    <w:rsid w:val="00483F33"/>
    <w:rsid w:val="00492AF0"/>
    <w:rsid w:val="00492C21"/>
    <w:rsid w:val="00495E85"/>
    <w:rsid w:val="004A1903"/>
    <w:rsid w:val="004A5732"/>
    <w:rsid w:val="004B76B6"/>
    <w:rsid w:val="004B7D18"/>
    <w:rsid w:val="004D08AE"/>
    <w:rsid w:val="004D1406"/>
    <w:rsid w:val="004D26FD"/>
    <w:rsid w:val="004D362D"/>
    <w:rsid w:val="004D4F34"/>
    <w:rsid w:val="004D7CFA"/>
    <w:rsid w:val="004E4221"/>
    <w:rsid w:val="004E6504"/>
    <w:rsid w:val="004F5F25"/>
    <w:rsid w:val="00500DC1"/>
    <w:rsid w:val="00503018"/>
    <w:rsid w:val="005045CA"/>
    <w:rsid w:val="00506B45"/>
    <w:rsid w:val="005115DC"/>
    <w:rsid w:val="005133A7"/>
    <w:rsid w:val="00513692"/>
    <w:rsid w:val="005151E6"/>
    <w:rsid w:val="0051590B"/>
    <w:rsid w:val="005159F8"/>
    <w:rsid w:val="00522B9A"/>
    <w:rsid w:val="00524FD6"/>
    <w:rsid w:val="00526164"/>
    <w:rsid w:val="0052707F"/>
    <w:rsid w:val="0052744F"/>
    <w:rsid w:val="00530F9C"/>
    <w:rsid w:val="00531585"/>
    <w:rsid w:val="00540AFD"/>
    <w:rsid w:val="00544999"/>
    <w:rsid w:val="00550BAA"/>
    <w:rsid w:val="005538AA"/>
    <w:rsid w:val="005548BD"/>
    <w:rsid w:val="00557AE8"/>
    <w:rsid w:val="00563081"/>
    <w:rsid w:val="005643D0"/>
    <w:rsid w:val="005678DB"/>
    <w:rsid w:val="00567B65"/>
    <w:rsid w:val="00567FB8"/>
    <w:rsid w:val="00571EB1"/>
    <w:rsid w:val="00575B4A"/>
    <w:rsid w:val="00575E60"/>
    <w:rsid w:val="00575E6D"/>
    <w:rsid w:val="0057622E"/>
    <w:rsid w:val="00576F76"/>
    <w:rsid w:val="00584F83"/>
    <w:rsid w:val="005854F9"/>
    <w:rsid w:val="00586922"/>
    <w:rsid w:val="00591D93"/>
    <w:rsid w:val="00593255"/>
    <w:rsid w:val="00597F01"/>
    <w:rsid w:val="005A2334"/>
    <w:rsid w:val="005A287F"/>
    <w:rsid w:val="005A69B0"/>
    <w:rsid w:val="005A7E14"/>
    <w:rsid w:val="005B1037"/>
    <w:rsid w:val="005B43C9"/>
    <w:rsid w:val="005B5C81"/>
    <w:rsid w:val="005B5CC7"/>
    <w:rsid w:val="005B5FB9"/>
    <w:rsid w:val="005C348B"/>
    <w:rsid w:val="005C47C9"/>
    <w:rsid w:val="005D1CE6"/>
    <w:rsid w:val="005D3727"/>
    <w:rsid w:val="005D426D"/>
    <w:rsid w:val="005D483D"/>
    <w:rsid w:val="005E4A23"/>
    <w:rsid w:val="005E6377"/>
    <w:rsid w:val="005E6553"/>
    <w:rsid w:val="005F0B41"/>
    <w:rsid w:val="005F1F5C"/>
    <w:rsid w:val="005F52D4"/>
    <w:rsid w:val="005F587C"/>
    <w:rsid w:val="00600E61"/>
    <w:rsid w:val="00600F9F"/>
    <w:rsid w:val="00601A21"/>
    <w:rsid w:val="00602091"/>
    <w:rsid w:val="00603EA1"/>
    <w:rsid w:val="0060601F"/>
    <w:rsid w:val="0060681D"/>
    <w:rsid w:val="00613BA3"/>
    <w:rsid w:val="006169C4"/>
    <w:rsid w:val="006205AF"/>
    <w:rsid w:val="00620B89"/>
    <w:rsid w:val="006213F6"/>
    <w:rsid w:val="00623630"/>
    <w:rsid w:val="006249A6"/>
    <w:rsid w:val="00625F96"/>
    <w:rsid w:val="00632AD9"/>
    <w:rsid w:val="00635459"/>
    <w:rsid w:val="00637F4D"/>
    <w:rsid w:val="00653498"/>
    <w:rsid w:val="00656D54"/>
    <w:rsid w:val="0066020F"/>
    <w:rsid w:val="00664F10"/>
    <w:rsid w:val="00664F8E"/>
    <w:rsid w:val="00665244"/>
    <w:rsid w:val="00671CC9"/>
    <w:rsid w:val="00676EA3"/>
    <w:rsid w:val="00677115"/>
    <w:rsid w:val="00680517"/>
    <w:rsid w:val="00681D7E"/>
    <w:rsid w:val="00682896"/>
    <w:rsid w:val="006855E9"/>
    <w:rsid w:val="00685892"/>
    <w:rsid w:val="00690F94"/>
    <w:rsid w:val="006A2AC2"/>
    <w:rsid w:val="006A2ACB"/>
    <w:rsid w:val="006A56DA"/>
    <w:rsid w:val="006B10D3"/>
    <w:rsid w:val="006B4C9A"/>
    <w:rsid w:val="006B576A"/>
    <w:rsid w:val="006C6C1F"/>
    <w:rsid w:val="006C7916"/>
    <w:rsid w:val="006D0ADD"/>
    <w:rsid w:val="006D1654"/>
    <w:rsid w:val="006D1DFA"/>
    <w:rsid w:val="006D3D54"/>
    <w:rsid w:val="006D3ED5"/>
    <w:rsid w:val="006D6AC3"/>
    <w:rsid w:val="006E0668"/>
    <w:rsid w:val="006E0713"/>
    <w:rsid w:val="006E16BB"/>
    <w:rsid w:val="006E1CD6"/>
    <w:rsid w:val="006E2DB9"/>
    <w:rsid w:val="006E6D63"/>
    <w:rsid w:val="006F0253"/>
    <w:rsid w:val="006F4674"/>
    <w:rsid w:val="006F4F6E"/>
    <w:rsid w:val="006F7A07"/>
    <w:rsid w:val="00700F3A"/>
    <w:rsid w:val="0071370D"/>
    <w:rsid w:val="00716E0F"/>
    <w:rsid w:val="00725825"/>
    <w:rsid w:val="00731118"/>
    <w:rsid w:val="00732AC6"/>
    <w:rsid w:val="007358DF"/>
    <w:rsid w:val="00735DDA"/>
    <w:rsid w:val="0073606F"/>
    <w:rsid w:val="0073646E"/>
    <w:rsid w:val="007406F7"/>
    <w:rsid w:val="00746B52"/>
    <w:rsid w:val="00752D6E"/>
    <w:rsid w:val="0075428E"/>
    <w:rsid w:val="00756F31"/>
    <w:rsid w:val="007625AB"/>
    <w:rsid w:val="00762DB6"/>
    <w:rsid w:val="007642BC"/>
    <w:rsid w:val="00764F53"/>
    <w:rsid w:val="00765B2D"/>
    <w:rsid w:val="00766C36"/>
    <w:rsid w:val="00777128"/>
    <w:rsid w:val="00780156"/>
    <w:rsid w:val="007832CF"/>
    <w:rsid w:val="007856C1"/>
    <w:rsid w:val="00787B40"/>
    <w:rsid w:val="0079761C"/>
    <w:rsid w:val="007A1CE7"/>
    <w:rsid w:val="007A5286"/>
    <w:rsid w:val="007A59D1"/>
    <w:rsid w:val="007A5EA8"/>
    <w:rsid w:val="007B170A"/>
    <w:rsid w:val="007B4831"/>
    <w:rsid w:val="007B763A"/>
    <w:rsid w:val="007C0721"/>
    <w:rsid w:val="007C1960"/>
    <w:rsid w:val="007C30EB"/>
    <w:rsid w:val="007C684A"/>
    <w:rsid w:val="007C774F"/>
    <w:rsid w:val="007D0B8C"/>
    <w:rsid w:val="007D0CC9"/>
    <w:rsid w:val="007D272C"/>
    <w:rsid w:val="007D56A7"/>
    <w:rsid w:val="007D5A3E"/>
    <w:rsid w:val="007E015C"/>
    <w:rsid w:val="007E6472"/>
    <w:rsid w:val="007E7F4F"/>
    <w:rsid w:val="007F215D"/>
    <w:rsid w:val="007F255E"/>
    <w:rsid w:val="007F2D34"/>
    <w:rsid w:val="007F2EBE"/>
    <w:rsid w:val="008006DA"/>
    <w:rsid w:val="00801C12"/>
    <w:rsid w:val="00802BBB"/>
    <w:rsid w:val="00803CB3"/>
    <w:rsid w:val="00803FEA"/>
    <w:rsid w:val="00804A19"/>
    <w:rsid w:val="00804B3A"/>
    <w:rsid w:val="00807A56"/>
    <w:rsid w:val="008111F7"/>
    <w:rsid w:val="00817C8B"/>
    <w:rsid w:val="00824D64"/>
    <w:rsid w:val="00824EB5"/>
    <w:rsid w:val="0082592C"/>
    <w:rsid w:val="00827836"/>
    <w:rsid w:val="008361BC"/>
    <w:rsid w:val="00841870"/>
    <w:rsid w:val="008432BE"/>
    <w:rsid w:val="00844A44"/>
    <w:rsid w:val="00844D7F"/>
    <w:rsid w:val="00852048"/>
    <w:rsid w:val="0085666D"/>
    <w:rsid w:val="008605CC"/>
    <w:rsid w:val="008658D6"/>
    <w:rsid w:val="00880F72"/>
    <w:rsid w:val="008814D6"/>
    <w:rsid w:val="00882859"/>
    <w:rsid w:val="00894957"/>
    <w:rsid w:val="008A5ED9"/>
    <w:rsid w:val="008B085E"/>
    <w:rsid w:val="008B7956"/>
    <w:rsid w:val="008D00F9"/>
    <w:rsid w:val="008D1AF5"/>
    <w:rsid w:val="008D2DA7"/>
    <w:rsid w:val="008D33B3"/>
    <w:rsid w:val="008D3DA8"/>
    <w:rsid w:val="008D449A"/>
    <w:rsid w:val="008D57A2"/>
    <w:rsid w:val="008D5F81"/>
    <w:rsid w:val="008D5FE1"/>
    <w:rsid w:val="008D69CD"/>
    <w:rsid w:val="008E0041"/>
    <w:rsid w:val="008E1C18"/>
    <w:rsid w:val="008E1DD8"/>
    <w:rsid w:val="008E3FF4"/>
    <w:rsid w:val="008E4DB6"/>
    <w:rsid w:val="008E5D9B"/>
    <w:rsid w:val="008F5A76"/>
    <w:rsid w:val="008F5AEF"/>
    <w:rsid w:val="008F6E09"/>
    <w:rsid w:val="008F72F2"/>
    <w:rsid w:val="00907E9C"/>
    <w:rsid w:val="0091076E"/>
    <w:rsid w:val="00910C4D"/>
    <w:rsid w:val="00910FCA"/>
    <w:rsid w:val="009130F0"/>
    <w:rsid w:val="00913C90"/>
    <w:rsid w:val="009141FE"/>
    <w:rsid w:val="00920394"/>
    <w:rsid w:val="00923540"/>
    <w:rsid w:val="00924F6E"/>
    <w:rsid w:val="009268FA"/>
    <w:rsid w:val="009269D0"/>
    <w:rsid w:val="0092711A"/>
    <w:rsid w:val="0092730C"/>
    <w:rsid w:val="00944525"/>
    <w:rsid w:val="009456A6"/>
    <w:rsid w:val="00946BC5"/>
    <w:rsid w:val="009548A3"/>
    <w:rsid w:val="0096075C"/>
    <w:rsid w:val="00961103"/>
    <w:rsid w:val="00963C5B"/>
    <w:rsid w:val="00972BB4"/>
    <w:rsid w:val="00973451"/>
    <w:rsid w:val="009757D2"/>
    <w:rsid w:val="0098084D"/>
    <w:rsid w:val="00980945"/>
    <w:rsid w:val="00981F11"/>
    <w:rsid w:val="009835DB"/>
    <w:rsid w:val="0098439D"/>
    <w:rsid w:val="009857B5"/>
    <w:rsid w:val="00991490"/>
    <w:rsid w:val="00992080"/>
    <w:rsid w:val="009921C7"/>
    <w:rsid w:val="0099279D"/>
    <w:rsid w:val="00992DB0"/>
    <w:rsid w:val="00993A7D"/>
    <w:rsid w:val="009A017E"/>
    <w:rsid w:val="009A1056"/>
    <w:rsid w:val="009A196C"/>
    <w:rsid w:val="009A27A9"/>
    <w:rsid w:val="009B29A4"/>
    <w:rsid w:val="009B2DCE"/>
    <w:rsid w:val="009B49C9"/>
    <w:rsid w:val="009B65D8"/>
    <w:rsid w:val="009B6A1E"/>
    <w:rsid w:val="009B7CAA"/>
    <w:rsid w:val="009C6CB5"/>
    <w:rsid w:val="009C7549"/>
    <w:rsid w:val="009D04E8"/>
    <w:rsid w:val="009D111D"/>
    <w:rsid w:val="009D1EAC"/>
    <w:rsid w:val="009D233D"/>
    <w:rsid w:val="009D60EE"/>
    <w:rsid w:val="009E0762"/>
    <w:rsid w:val="009E0C78"/>
    <w:rsid w:val="009E0CA0"/>
    <w:rsid w:val="009E2004"/>
    <w:rsid w:val="009E3FE3"/>
    <w:rsid w:val="009E4C8E"/>
    <w:rsid w:val="009F7ACC"/>
    <w:rsid w:val="00A02923"/>
    <w:rsid w:val="00A05F2A"/>
    <w:rsid w:val="00A0651C"/>
    <w:rsid w:val="00A20C7B"/>
    <w:rsid w:val="00A21423"/>
    <w:rsid w:val="00A214E6"/>
    <w:rsid w:val="00A3249D"/>
    <w:rsid w:val="00A32EE5"/>
    <w:rsid w:val="00A34733"/>
    <w:rsid w:val="00A36648"/>
    <w:rsid w:val="00A37E63"/>
    <w:rsid w:val="00A419C4"/>
    <w:rsid w:val="00A46E37"/>
    <w:rsid w:val="00A52062"/>
    <w:rsid w:val="00A5282F"/>
    <w:rsid w:val="00A52B91"/>
    <w:rsid w:val="00A53D4D"/>
    <w:rsid w:val="00A61B96"/>
    <w:rsid w:val="00A64043"/>
    <w:rsid w:val="00A64D52"/>
    <w:rsid w:val="00A70B42"/>
    <w:rsid w:val="00A72E8D"/>
    <w:rsid w:val="00A74CB4"/>
    <w:rsid w:val="00A779B4"/>
    <w:rsid w:val="00A80822"/>
    <w:rsid w:val="00A8714F"/>
    <w:rsid w:val="00A905DC"/>
    <w:rsid w:val="00A91208"/>
    <w:rsid w:val="00A91BA7"/>
    <w:rsid w:val="00A92515"/>
    <w:rsid w:val="00A951A3"/>
    <w:rsid w:val="00A9728E"/>
    <w:rsid w:val="00A97E52"/>
    <w:rsid w:val="00AA1ACB"/>
    <w:rsid w:val="00AA5256"/>
    <w:rsid w:val="00AB206D"/>
    <w:rsid w:val="00AB3C8E"/>
    <w:rsid w:val="00AB48CA"/>
    <w:rsid w:val="00AB59E9"/>
    <w:rsid w:val="00AB6309"/>
    <w:rsid w:val="00AB7BAD"/>
    <w:rsid w:val="00AC08BD"/>
    <w:rsid w:val="00AC1235"/>
    <w:rsid w:val="00AC30B3"/>
    <w:rsid w:val="00AC4D19"/>
    <w:rsid w:val="00AD30F1"/>
    <w:rsid w:val="00AD32EE"/>
    <w:rsid w:val="00AD4D3C"/>
    <w:rsid w:val="00AD52C7"/>
    <w:rsid w:val="00AE00F6"/>
    <w:rsid w:val="00AE01FF"/>
    <w:rsid w:val="00AE2F42"/>
    <w:rsid w:val="00AE596F"/>
    <w:rsid w:val="00AF06A3"/>
    <w:rsid w:val="00AF0F7F"/>
    <w:rsid w:val="00AF28E0"/>
    <w:rsid w:val="00AF2CB0"/>
    <w:rsid w:val="00AF45CE"/>
    <w:rsid w:val="00AF7ED3"/>
    <w:rsid w:val="00B0018F"/>
    <w:rsid w:val="00B00C25"/>
    <w:rsid w:val="00B02A0E"/>
    <w:rsid w:val="00B04247"/>
    <w:rsid w:val="00B05EF5"/>
    <w:rsid w:val="00B117C4"/>
    <w:rsid w:val="00B15818"/>
    <w:rsid w:val="00B17ED8"/>
    <w:rsid w:val="00B20653"/>
    <w:rsid w:val="00B31B8F"/>
    <w:rsid w:val="00B37087"/>
    <w:rsid w:val="00B416B6"/>
    <w:rsid w:val="00B4485C"/>
    <w:rsid w:val="00B44CD4"/>
    <w:rsid w:val="00B47D72"/>
    <w:rsid w:val="00B5523B"/>
    <w:rsid w:val="00B60F17"/>
    <w:rsid w:val="00B61B26"/>
    <w:rsid w:val="00B653D1"/>
    <w:rsid w:val="00B66DB0"/>
    <w:rsid w:val="00B66FCE"/>
    <w:rsid w:val="00B71290"/>
    <w:rsid w:val="00B7191B"/>
    <w:rsid w:val="00B73FA3"/>
    <w:rsid w:val="00B75B77"/>
    <w:rsid w:val="00B77114"/>
    <w:rsid w:val="00B77846"/>
    <w:rsid w:val="00B77C40"/>
    <w:rsid w:val="00B834BE"/>
    <w:rsid w:val="00B835CF"/>
    <w:rsid w:val="00B84C80"/>
    <w:rsid w:val="00B8540A"/>
    <w:rsid w:val="00B86731"/>
    <w:rsid w:val="00B875A3"/>
    <w:rsid w:val="00B87AE9"/>
    <w:rsid w:val="00B90312"/>
    <w:rsid w:val="00B916BC"/>
    <w:rsid w:val="00B93E9B"/>
    <w:rsid w:val="00B94B97"/>
    <w:rsid w:val="00B9513D"/>
    <w:rsid w:val="00B951D2"/>
    <w:rsid w:val="00B96D5D"/>
    <w:rsid w:val="00B97D2C"/>
    <w:rsid w:val="00BA63D6"/>
    <w:rsid w:val="00BA6F0D"/>
    <w:rsid w:val="00BB0AD5"/>
    <w:rsid w:val="00BB3E7F"/>
    <w:rsid w:val="00BB7164"/>
    <w:rsid w:val="00BB77A2"/>
    <w:rsid w:val="00BC0072"/>
    <w:rsid w:val="00BC0E33"/>
    <w:rsid w:val="00BC19BA"/>
    <w:rsid w:val="00BC20D8"/>
    <w:rsid w:val="00BC412C"/>
    <w:rsid w:val="00BC4EB5"/>
    <w:rsid w:val="00BC58C5"/>
    <w:rsid w:val="00BC7546"/>
    <w:rsid w:val="00BC7D3A"/>
    <w:rsid w:val="00BD209C"/>
    <w:rsid w:val="00BD7E27"/>
    <w:rsid w:val="00BE0FD4"/>
    <w:rsid w:val="00BE3CE0"/>
    <w:rsid w:val="00BE6991"/>
    <w:rsid w:val="00BE761D"/>
    <w:rsid w:val="00BE7C47"/>
    <w:rsid w:val="00BF0C51"/>
    <w:rsid w:val="00BF119F"/>
    <w:rsid w:val="00BF455E"/>
    <w:rsid w:val="00BF4D7F"/>
    <w:rsid w:val="00BF72A2"/>
    <w:rsid w:val="00BF7EC3"/>
    <w:rsid w:val="00C01C38"/>
    <w:rsid w:val="00C03D04"/>
    <w:rsid w:val="00C04034"/>
    <w:rsid w:val="00C1054A"/>
    <w:rsid w:val="00C13163"/>
    <w:rsid w:val="00C15078"/>
    <w:rsid w:val="00C152AF"/>
    <w:rsid w:val="00C156FF"/>
    <w:rsid w:val="00C176C5"/>
    <w:rsid w:val="00C238AA"/>
    <w:rsid w:val="00C23F80"/>
    <w:rsid w:val="00C300F6"/>
    <w:rsid w:val="00C32040"/>
    <w:rsid w:val="00C3401E"/>
    <w:rsid w:val="00C3749E"/>
    <w:rsid w:val="00C37795"/>
    <w:rsid w:val="00C40DA5"/>
    <w:rsid w:val="00C422EF"/>
    <w:rsid w:val="00C4515B"/>
    <w:rsid w:val="00C452A0"/>
    <w:rsid w:val="00C51DD1"/>
    <w:rsid w:val="00C8347F"/>
    <w:rsid w:val="00C865B5"/>
    <w:rsid w:val="00C90B29"/>
    <w:rsid w:val="00C93197"/>
    <w:rsid w:val="00C977B0"/>
    <w:rsid w:val="00CA1748"/>
    <w:rsid w:val="00CA52B8"/>
    <w:rsid w:val="00CA603E"/>
    <w:rsid w:val="00CA69B9"/>
    <w:rsid w:val="00CA7861"/>
    <w:rsid w:val="00CA7A3E"/>
    <w:rsid w:val="00CB12E7"/>
    <w:rsid w:val="00CB17F3"/>
    <w:rsid w:val="00CB52FC"/>
    <w:rsid w:val="00CC335F"/>
    <w:rsid w:val="00CC7308"/>
    <w:rsid w:val="00CD0634"/>
    <w:rsid w:val="00CD1BBF"/>
    <w:rsid w:val="00CD7BED"/>
    <w:rsid w:val="00CE12CA"/>
    <w:rsid w:val="00CF20D1"/>
    <w:rsid w:val="00CF53C1"/>
    <w:rsid w:val="00CF75CF"/>
    <w:rsid w:val="00D016EC"/>
    <w:rsid w:val="00D01CD4"/>
    <w:rsid w:val="00D0608A"/>
    <w:rsid w:val="00D07930"/>
    <w:rsid w:val="00D07CA5"/>
    <w:rsid w:val="00D152AE"/>
    <w:rsid w:val="00D21D1F"/>
    <w:rsid w:val="00D24473"/>
    <w:rsid w:val="00D27FF6"/>
    <w:rsid w:val="00D32E6E"/>
    <w:rsid w:val="00D36C48"/>
    <w:rsid w:val="00D37B5F"/>
    <w:rsid w:val="00D43739"/>
    <w:rsid w:val="00D444DF"/>
    <w:rsid w:val="00D45A2E"/>
    <w:rsid w:val="00D45E4E"/>
    <w:rsid w:val="00D50BB7"/>
    <w:rsid w:val="00D51170"/>
    <w:rsid w:val="00D66F16"/>
    <w:rsid w:val="00D740E2"/>
    <w:rsid w:val="00D7655A"/>
    <w:rsid w:val="00D80387"/>
    <w:rsid w:val="00D82102"/>
    <w:rsid w:val="00D84092"/>
    <w:rsid w:val="00D903A3"/>
    <w:rsid w:val="00D916B4"/>
    <w:rsid w:val="00DA13AC"/>
    <w:rsid w:val="00DA605E"/>
    <w:rsid w:val="00DB0CB6"/>
    <w:rsid w:val="00DB2321"/>
    <w:rsid w:val="00DB6E30"/>
    <w:rsid w:val="00DB7024"/>
    <w:rsid w:val="00DB7B54"/>
    <w:rsid w:val="00DC6C58"/>
    <w:rsid w:val="00DD441C"/>
    <w:rsid w:val="00DE14E8"/>
    <w:rsid w:val="00DE65E5"/>
    <w:rsid w:val="00E00578"/>
    <w:rsid w:val="00E05410"/>
    <w:rsid w:val="00E06672"/>
    <w:rsid w:val="00E242A7"/>
    <w:rsid w:val="00E245BB"/>
    <w:rsid w:val="00E25BC5"/>
    <w:rsid w:val="00E265B9"/>
    <w:rsid w:val="00E2701C"/>
    <w:rsid w:val="00E270FF"/>
    <w:rsid w:val="00E35592"/>
    <w:rsid w:val="00E4565C"/>
    <w:rsid w:val="00E45B37"/>
    <w:rsid w:val="00E469E3"/>
    <w:rsid w:val="00E52465"/>
    <w:rsid w:val="00E529C7"/>
    <w:rsid w:val="00E6040D"/>
    <w:rsid w:val="00E605EF"/>
    <w:rsid w:val="00E62757"/>
    <w:rsid w:val="00E70D70"/>
    <w:rsid w:val="00E73E64"/>
    <w:rsid w:val="00E771BD"/>
    <w:rsid w:val="00E81EC6"/>
    <w:rsid w:val="00E826F9"/>
    <w:rsid w:val="00E830E2"/>
    <w:rsid w:val="00E83459"/>
    <w:rsid w:val="00E841AB"/>
    <w:rsid w:val="00E87D28"/>
    <w:rsid w:val="00E955AA"/>
    <w:rsid w:val="00EA0F31"/>
    <w:rsid w:val="00EA3395"/>
    <w:rsid w:val="00EA44FA"/>
    <w:rsid w:val="00EA54BB"/>
    <w:rsid w:val="00EB202B"/>
    <w:rsid w:val="00EB624A"/>
    <w:rsid w:val="00EB6A30"/>
    <w:rsid w:val="00EC10B8"/>
    <w:rsid w:val="00EC227A"/>
    <w:rsid w:val="00ED2372"/>
    <w:rsid w:val="00ED34C9"/>
    <w:rsid w:val="00ED41D6"/>
    <w:rsid w:val="00EE2563"/>
    <w:rsid w:val="00EE70A6"/>
    <w:rsid w:val="00EF47B9"/>
    <w:rsid w:val="00EF7838"/>
    <w:rsid w:val="00F05B3E"/>
    <w:rsid w:val="00F12D24"/>
    <w:rsid w:val="00F137A1"/>
    <w:rsid w:val="00F24998"/>
    <w:rsid w:val="00F25C38"/>
    <w:rsid w:val="00F26CA1"/>
    <w:rsid w:val="00F27EC8"/>
    <w:rsid w:val="00F33A2D"/>
    <w:rsid w:val="00F47092"/>
    <w:rsid w:val="00F5305E"/>
    <w:rsid w:val="00F54D35"/>
    <w:rsid w:val="00F5562B"/>
    <w:rsid w:val="00F55770"/>
    <w:rsid w:val="00F55D9B"/>
    <w:rsid w:val="00F5625A"/>
    <w:rsid w:val="00F56BB8"/>
    <w:rsid w:val="00F56EE7"/>
    <w:rsid w:val="00F60878"/>
    <w:rsid w:val="00F65A0D"/>
    <w:rsid w:val="00F663F2"/>
    <w:rsid w:val="00F72E44"/>
    <w:rsid w:val="00F7752E"/>
    <w:rsid w:val="00F8070F"/>
    <w:rsid w:val="00F90B56"/>
    <w:rsid w:val="00F90D0D"/>
    <w:rsid w:val="00F92AA0"/>
    <w:rsid w:val="00F93A6C"/>
    <w:rsid w:val="00F95972"/>
    <w:rsid w:val="00FA2D99"/>
    <w:rsid w:val="00FA35E0"/>
    <w:rsid w:val="00FB06CE"/>
    <w:rsid w:val="00FB1FCF"/>
    <w:rsid w:val="00FC1479"/>
    <w:rsid w:val="00FC4A42"/>
    <w:rsid w:val="00FC5428"/>
    <w:rsid w:val="00FD2A9F"/>
    <w:rsid w:val="00FD58C8"/>
    <w:rsid w:val="00FD71FF"/>
    <w:rsid w:val="00FE01EC"/>
    <w:rsid w:val="00FE5B59"/>
    <w:rsid w:val="00FF219B"/>
    <w:rsid w:val="00FF2245"/>
    <w:rsid w:val="00FF468E"/>
    <w:rsid w:val="00FF4825"/>
    <w:rsid w:val="00FF4858"/>
    <w:rsid w:val="00FF6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8439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659</TotalTime>
  <Pages>1</Pages>
  <Words>159</Words>
  <Characters>908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399</cp:revision>
  <cp:lastPrinted>2018-12-05T13:54:00Z</cp:lastPrinted>
  <dcterms:created xsi:type="dcterms:W3CDTF">2016-03-30T17:14:00Z</dcterms:created>
  <dcterms:modified xsi:type="dcterms:W3CDTF">2021-10-27T20:19:00Z</dcterms:modified>
</cp:coreProperties>
</file>