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 </w:t>
      </w:r>
      <w:r w:rsidRPr="00631297">
        <w:rPr>
          <w:sz w:val="22"/>
        </w:rPr>
        <w:t xml:space="preserve">Nome: </w:t>
      </w:r>
      <w:r w:rsidR="00F32CBA" w:rsidRPr="00F32CBA">
        <w:rPr>
          <w:sz w:val="22"/>
        </w:rPr>
        <w:t>Selma Ribeiro da Rocha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 Idade : </w:t>
      </w:r>
      <w:r w:rsidR="00F32CBA">
        <w:rPr>
          <w:sz w:val="22"/>
        </w:rPr>
        <w:t>60</w:t>
      </w:r>
      <w:r w:rsidRPr="00631297">
        <w:rPr>
          <w:sz w:val="22"/>
        </w:rPr>
        <w:t xml:space="preserve"> anos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 </w:t>
      </w:r>
      <w:r w:rsidRPr="00631297">
        <w:rPr>
          <w:sz w:val="22"/>
        </w:rPr>
        <w:t xml:space="preserve">Indicação : </w:t>
      </w:r>
      <w:r w:rsidR="00F32CBA">
        <w:rPr>
          <w:sz w:val="22"/>
        </w:rPr>
        <w:t>Sindrome Pos-COVID-19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Terapêutica : </w:t>
      </w:r>
      <w:r w:rsidR="00F32CBA">
        <w:rPr>
          <w:sz w:val="22"/>
        </w:rPr>
        <w:t>Ndn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Medico: Dr.</w:t>
      </w:r>
      <w:r w:rsidR="00F31177">
        <w:rPr>
          <w:sz w:val="22"/>
        </w:rPr>
        <w:t>C.Oppenheimer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 xml:space="preserve">Data : </w:t>
      </w:r>
      <w:r w:rsidR="00F32CBA">
        <w:rPr>
          <w:sz w:val="22"/>
        </w:rPr>
        <w:t>2</w:t>
      </w:r>
      <w:bookmarkStart w:id="0" w:name="_GoBack"/>
      <w:bookmarkEnd w:id="0"/>
      <w:r w:rsidR="007B5E0E">
        <w:rPr>
          <w:sz w:val="22"/>
        </w:rPr>
        <w:t>5 out. 21</w:t>
      </w:r>
    </w:p>
    <w:p w:rsidR="00EB1180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Lateralidade : 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F32CBA">
        <w:rPr>
          <w:noProof/>
          <w:sz w:val="24"/>
        </w:rPr>
        <w:t>25 de outubro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B2E" w:rsidRDefault="006A4B2E">
      <w:r>
        <w:separator/>
      </w:r>
    </w:p>
  </w:endnote>
  <w:endnote w:type="continuationSeparator" w:id="0">
    <w:p w:rsidR="006A4B2E" w:rsidRDefault="006A4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B2E" w:rsidRDefault="006A4B2E">
      <w:r>
        <w:separator/>
      </w:r>
    </w:p>
  </w:footnote>
  <w:footnote w:type="continuationSeparator" w:id="0">
    <w:p w:rsidR="006A4B2E" w:rsidRDefault="006A4B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5E0E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1966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120</cp:revision>
  <cp:lastPrinted>2011-05-26T22:39:00Z</cp:lastPrinted>
  <dcterms:created xsi:type="dcterms:W3CDTF">2019-02-08T15:27:00Z</dcterms:created>
  <dcterms:modified xsi:type="dcterms:W3CDTF">2021-10-25T22:03:00Z</dcterms:modified>
</cp:coreProperties>
</file>