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94865" w:rsidRPr="00394865" w:rsidRDefault="00394865" w:rsidP="00394865">
      <w:pPr>
        <w:rPr>
          <w:sz w:val="32"/>
        </w:rPr>
      </w:pPr>
      <w:r w:rsidRPr="00394865">
        <w:rPr>
          <w:sz w:val="32"/>
        </w:rPr>
        <w:t xml:space="preserve">PACIENTE: </w:t>
      </w:r>
      <w:r w:rsidR="00305301" w:rsidRPr="00305301">
        <w:rPr>
          <w:sz w:val="32"/>
        </w:rPr>
        <w:t>Mariuza Maria Pereira Vaz</w:t>
      </w:r>
    </w:p>
    <w:p w:rsidR="00394865" w:rsidRPr="00394865" w:rsidRDefault="00394865" w:rsidP="00394865">
      <w:pPr>
        <w:rPr>
          <w:sz w:val="32"/>
        </w:rPr>
      </w:pPr>
      <w:r w:rsidRPr="00394865">
        <w:rPr>
          <w:sz w:val="32"/>
        </w:rPr>
        <w:t xml:space="preserve">IDADE: </w:t>
      </w:r>
      <w:r w:rsidR="00305301">
        <w:rPr>
          <w:sz w:val="32"/>
        </w:rPr>
        <w:t>67</w:t>
      </w:r>
      <w:bookmarkStart w:id="0" w:name="_GoBack"/>
      <w:bookmarkEnd w:id="0"/>
      <w:r w:rsidRPr="00394865">
        <w:rPr>
          <w:sz w:val="32"/>
        </w:rPr>
        <w:t xml:space="preserve"> anos SEXO: F                      </w:t>
      </w:r>
    </w:p>
    <w:p w:rsidR="0026393F" w:rsidRDefault="00394865" w:rsidP="00394865">
      <w:pPr>
        <w:rPr>
          <w:sz w:val="32"/>
        </w:rPr>
      </w:pPr>
      <w:r w:rsidRPr="00394865">
        <w:rPr>
          <w:sz w:val="32"/>
        </w:rPr>
        <w:t>DATA DO EXAME: 25 out.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107" w:rsidRDefault="00EE0107">
      <w:r>
        <w:separator/>
      </w:r>
    </w:p>
  </w:endnote>
  <w:endnote w:type="continuationSeparator" w:id="0">
    <w:p w:rsidR="00EE0107" w:rsidRDefault="00EE0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107" w:rsidRDefault="00EE0107">
      <w:r>
        <w:separator/>
      </w:r>
    </w:p>
  </w:footnote>
  <w:footnote w:type="continuationSeparator" w:id="0">
    <w:p w:rsidR="00EE0107" w:rsidRDefault="00EE01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107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22243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3876</cp:revision>
  <cp:lastPrinted>1998-02-03T19:29:00Z</cp:lastPrinted>
  <dcterms:created xsi:type="dcterms:W3CDTF">2016-03-08T22:17:00Z</dcterms:created>
  <dcterms:modified xsi:type="dcterms:W3CDTF">2021-10-25T21:40:00Z</dcterms:modified>
</cp:coreProperties>
</file>