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40E4B" w:rsidRPr="00740E4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>PACIENTE: Daniel Rosa Fonseca</w:t>
      </w:r>
    </w:p>
    <w:p w:rsidR="00740E4B" w:rsidRPr="00740E4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 xml:space="preserve">IDADE: 20 anos SEXO: M                      </w:t>
      </w:r>
    </w:p>
    <w:p w:rsidR="005F261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>DATA DO EXAME: 25 out.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E18" w:rsidRDefault="00AB5E18">
      <w:r>
        <w:separator/>
      </w:r>
    </w:p>
  </w:endnote>
  <w:endnote w:type="continuationSeparator" w:id="0">
    <w:p w:rsidR="00AB5E18" w:rsidRDefault="00AB5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E18" w:rsidRDefault="00AB5E18">
      <w:r>
        <w:separator/>
      </w:r>
    </w:p>
  </w:footnote>
  <w:footnote w:type="continuationSeparator" w:id="0">
    <w:p w:rsidR="00AB5E18" w:rsidRDefault="00AB5E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5E18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0F8F7-6C36-4CA7-96F8-A8EE52B06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6731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2855</cp:revision>
  <cp:lastPrinted>2018-12-13T13:35:00Z</cp:lastPrinted>
  <dcterms:created xsi:type="dcterms:W3CDTF">2016-03-08T23:34:00Z</dcterms:created>
  <dcterms:modified xsi:type="dcterms:W3CDTF">2021-10-25T14:10:00Z</dcterms:modified>
</cp:coreProperties>
</file>