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B4E22" w:rsidRPr="003B4E22">
        <w:rPr>
          <w:sz w:val="22"/>
        </w:rPr>
        <w:t>Bruna Nogueira da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B4E22">
        <w:rPr>
          <w:sz w:val="22"/>
        </w:rPr>
        <w:t>2</w:t>
      </w:r>
      <w:r w:rsidR="00080463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8046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D05876">
        <w:rPr>
          <w:sz w:val="22"/>
        </w:rPr>
        <w:t>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B4E22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876">
        <w:rPr>
          <w:noProof/>
          <w:sz w:val="24"/>
        </w:rPr>
        <w:t>21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C1B" w:rsidRDefault="00541C1B">
      <w:r>
        <w:separator/>
      </w:r>
    </w:p>
  </w:endnote>
  <w:endnote w:type="continuationSeparator" w:id="0">
    <w:p w:rsidR="00541C1B" w:rsidRDefault="0054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1C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C1B" w:rsidRDefault="00541C1B">
      <w:r>
        <w:separator/>
      </w:r>
    </w:p>
  </w:footnote>
  <w:footnote w:type="continuationSeparator" w:id="0">
    <w:p w:rsidR="00541C1B" w:rsidRDefault="00541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1C1B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47692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3906</cp:revision>
  <cp:lastPrinted>2017-08-09T15:22:00Z</cp:lastPrinted>
  <dcterms:created xsi:type="dcterms:W3CDTF">2016-03-08T22:06:00Z</dcterms:created>
  <dcterms:modified xsi:type="dcterms:W3CDTF">2021-10-21T21:26:00Z</dcterms:modified>
</cp:coreProperties>
</file>