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8B0423" w:rsidRPr="008B0423">
        <w:rPr>
          <w:sz w:val="22"/>
        </w:rPr>
        <w:t>Helia Alves de Melo Rocha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B0423">
        <w:rPr>
          <w:sz w:val="22"/>
        </w:rPr>
        <w:t>49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8B0423">
        <w:rPr>
          <w:sz w:val="22"/>
        </w:rPr>
        <w:t>TDAH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2D6D8F">
        <w:rPr>
          <w:sz w:val="22"/>
        </w:rPr>
        <w:t>2</w:t>
      </w:r>
      <w:r w:rsidR="00D05876">
        <w:rPr>
          <w:sz w:val="22"/>
        </w:rPr>
        <w:t>1</w:t>
      </w:r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D6D8F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B0423">
        <w:t>8.9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B0423">
        <w:t>27.3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05876">
        <w:rPr>
          <w:noProof/>
          <w:sz w:val="24"/>
        </w:rPr>
        <w:t>21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2E6A" w:rsidRDefault="00C32E6A">
      <w:r>
        <w:separator/>
      </w:r>
    </w:p>
  </w:endnote>
  <w:endnote w:type="continuationSeparator" w:id="0">
    <w:p w:rsidR="00C32E6A" w:rsidRDefault="00C32E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32E6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2E6A" w:rsidRDefault="00C32E6A">
      <w:r>
        <w:separator/>
      </w:r>
    </w:p>
  </w:footnote>
  <w:footnote w:type="continuationSeparator" w:id="0">
    <w:p w:rsidR="00C32E6A" w:rsidRDefault="00C32E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E6A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47692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3903</cp:revision>
  <cp:lastPrinted>2017-08-09T15:22:00Z</cp:lastPrinted>
  <dcterms:created xsi:type="dcterms:W3CDTF">2016-03-08T22:06:00Z</dcterms:created>
  <dcterms:modified xsi:type="dcterms:W3CDTF">2021-10-21T16:17:00Z</dcterms:modified>
</cp:coreProperties>
</file>