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05876" w:rsidRPr="00D05876">
        <w:rPr>
          <w:sz w:val="22"/>
        </w:rPr>
        <w:t>Bianca Dryelle Portela Paulino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C15CE">
        <w:rPr>
          <w:sz w:val="22"/>
        </w:rPr>
        <w:t>2</w:t>
      </w:r>
      <w:r w:rsidR="00D05876">
        <w:rPr>
          <w:sz w:val="22"/>
        </w:rPr>
        <w:t>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05876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D05876">
        <w:rPr>
          <w:sz w:val="22"/>
        </w:rPr>
        <w:t>1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D6D8F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D6D8F">
        <w:t>10.5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D6D8F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05876">
        <w:rPr>
          <w:noProof/>
          <w:sz w:val="24"/>
        </w:rPr>
        <w:t>21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922" w:rsidRDefault="00993922">
      <w:r>
        <w:separator/>
      </w:r>
    </w:p>
  </w:endnote>
  <w:endnote w:type="continuationSeparator" w:id="0">
    <w:p w:rsidR="00993922" w:rsidRDefault="00993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939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922" w:rsidRDefault="00993922">
      <w:r>
        <w:separator/>
      </w:r>
    </w:p>
  </w:footnote>
  <w:footnote w:type="continuationSeparator" w:id="0">
    <w:p w:rsidR="00993922" w:rsidRDefault="009939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922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47673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3902</cp:revision>
  <cp:lastPrinted>2017-08-09T15:22:00Z</cp:lastPrinted>
  <dcterms:created xsi:type="dcterms:W3CDTF">2016-03-08T22:06:00Z</dcterms:created>
  <dcterms:modified xsi:type="dcterms:W3CDTF">2021-10-21T13:52:00Z</dcterms:modified>
</cp:coreProperties>
</file>