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F120EE" w:rsidRPr="00F120EE" w:rsidRDefault="00F120EE" w:rsidP="00F120EE">
      <w:pPr>
        <w:rPr>
          <w:sz w:val="32"/>
          <w:szCs w:val="32"/>
        </w:rPr>
      </w:pPr>
      <w:r w:rsidRPr="00F120EE">
        <w:rPr>
          <w:sz w:val="32"/>
          <w:szCs w:val="32"/>
        </w:rPr>
        <w:t xml:space="preserve">PACIENTE: </w:t>
      </w:r>
      <w:r w:rsidR="000B2E8B" w:rsidRPr="000B2E8B">
        <w:rPr>
          <w:sz w:val="32"/>
          <w:szCs w:val="32"/>
        </w:rPr>
        <w:t>Rayanne Simeao dos Reis Mota</w:t>
      </w:r>
    </w:p>
    <w:p w:rsidR="00F120EE" w:rsidRPr="00F120EE" w:rsidRDefault="00F120EE" w:rsidP="00F120EE">
      <w:pPr>
        <w:rPr>
          <w:sz w:val="32"/>
          <w:szCs w:val="32"/>
        </w:rPr>
      </w:pPr>
      <w:r w:rsidRPr="00F120EE">
        <w:rPr>
          <w:sz w:val="32"/>
          <w:szCs w:val="32"/>
        </w:rPr>
        <w:t xml:space="preserve">IDADE: </w:t>
      </w:r>
      <w:r w:rsidR="000B2E8B">
        <w:rPr>
          <w:sz w:val="32"/>
          <w:szCs w:val="32"/>
        </w:rPr>
        <w:t>28</w:t>
      </w:r>
      <w:r w:rsidR="00723AF4">
        <w:rPr>
          <w:sz w:val="32"/>
          <w:szCs w:val="32"/>
        </w:rPr>
        <w:t xml:space="preserve"> </w:t>
      </w:r>
      <w:r w:rsidRPr="00F120EE">
        <w:rPr>
          <w:sz w:val="32"/>
          <w:szCs w:val="32"/>
        </w:rPr>
        <w:t xml:space="preserve">anos SEXO: </w:t>
      </w:r>
      <w:r w:rsidR="000B2E8B">
        <w:rPr>
          <w:sz w:val="32"/>
          <w:szCs w:val="32"/>
        </w:rPr>
        <w:t>F</w:t>
      </w:r>
      <w:bookmarkStart w:id="0" w:name="_GoBack"/>
      <w:bookmarkEnd w:id="0"/>
      <w:r w:rsidRPr="00F120EE">
        <w:rPr>
          <w:sz w:val="32"/>
          <w:szCs w:val="32"/>
        </w:rPr>
        <w:t xml:space="preserve">                      </w:t>
      </w:r>
    </w:p>
    <w:p w:rsidR="004930C6" w:rsidRDefault="00F120EE" w:rsidP="00F120EE">
      <w:pPr>
        <w:rPr>
          <w:sz w:val="32"/>
          <w:szCs w:val="32"/>
        </w:rPr>
      </w:pPr>
      <w:r w:rsidRPr="00F120EE">
        <w:rPr>
          <w:sz w:val="32"/>
          <w:szCs w:val="32"/>
        </w:rPr>
        <w:t xml:space="preserve">DATA DO EXAME: </w:t>
      </w:r>
      <w:r w:rsidR="00E44EE3">
        <w:rPr>
          <w:sz w:val="32"/>
          <w:szCs w:val="32"/>
        </w:rPr>
        <w:t>1</w:t>
      </w:r>
      <w:r w:rsidR="00AC2F86">
        <w:rPr>
          <w:sz w:val="32"/>
          <w:szCs w:val="32"/>
        </w:rPr>
        <w:t>9</w:t>
      </w:r>
      <w:r w:rsidRPr="00F120EE">
        <w:rPr>
          <w:sz w:val="32"/>
          <w:szCs w:val="32"/>
        </w:rPr>
        <w:t xml:space="preserve"> out. 21</w:t>
      </w:r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95142" w:rsidRDefault="00695142">
      <w:r>
        <w:separator/>
      </w:r>
    </w:p>
  </w:endnote>
  <w:endnote w:type="continuationSeparator" w:id="0">
    <w:p w:rsidR="00695142" w:rsidRDefault="006951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95142" w:rsidRDefault="00695142">
      <w:r>
        <w:separator/>
      </w:r>
    </w:p>
  </w:footnote>
  <w:footnote w:type="continuationSeparator" w:id="0">
    <w:p w:rsidR="00695142" w:rsidRDefault="0069514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E21"/>
    <w:rsid w:val="000034C4"/>
    <w:rsid w:val="00003879"/>
    <w:rsid w:val="0000465E"/>
    <w:rsid w:val="0000491B"/>
    <w:rsid w:val="00005B2A"/>
    <w:rsid w:val="00005D97"/>
    <w:rsid w:val="0000658F"/>
    <w:rsid w:val="00006C89"/>
    <w:rsid w:val="000071AD"/>
    <w:rsid w:val="00010006"/>
    <w:rsid w:val="0001058F"/>
    <w:rsid w:val="00011663"/>
    <w:rsid w:val="00014A5E"/>
    <w:rsid w:val="00014CE9"/>
    <w:rsid w:val="000160DE"/>
    <w:rsid w:val="00016A14"/>
    <w:rsid w:val="00021753"/>
    <w:rsid w:val="0002376D"/>
    <w:rsid w:val="0002391F"/>
    <w:rsid w:val="000251FD"/>
    <w:rsid w:val="000253DA"/>
    <w:rsid w:val="00025BE4"/>
    <w:rsid w:val="000261D2"/>
    <w:rsid w:val="0002725A"/>
    <w:rsid w:val="0002751E"/>
    <w:rsid w:val="0003005E"/>
    <w:rsid w:val="000302CF"/>
    <w:rsid w:val="000317CF"/>
    <w:rsid w:val="00032021"/>
    <w:rsid w:val="0003301F"/>
    <w:rsid w:val="00033115"/>
    <w:rsid w:val="00033691"/>
    <w:rsid w:val="000337D4"/>
    <w:rsid w:val="00035D68"/>
    <w:rsid w:val="00037840"/>
    <w:rsid w:val="00037F50"/>
    <w:rsid w:val="00040A1E"/>
    <w:rsid w:val="0004129D"/>
    <w:rsid w:val="000418C6"/>
    <w:rsid w:val="000419C2"/>
    <w:rsid w:val="00042033"/>
    <w:rsid w:val="000436EB"/>
    <w:rsid w:val="00044523"/>
    <w:rsid w:val="000447E5"/>
    <w:rsid w:val="00045517"/>
    <w:rsid w:val="000457EA"/>
    <w:rsid w:val="00045FE5"/>
    <w:rsid w:val="00050635"/>
    <w:rsid w:val="00050728"/>
    <w:rsid w:val="000512B2"/>
    <w:rsid w:val="00051602"/>
    <w:rsid w:val="00051E2B"/>
    <w:rsid w:val="000526B8"/>
    <w:rsid w:val="000557AB"/>
    <w:rsid w:val="00055D01"/>
    <w:rsid w:val="00057178"/>
    <w:rsid w:val="00057498"/>
    <w:rsid w:val="0006035D"/>
    <w:rsid w:val="00062BC2"/>
    <w:rsid w:val="000630F2"/>
    <w:rsid w:val="00063A82"/>
    <w:rsid w:val="00063C3E"/>
    <w:rsid w:val="00064663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2C13"/>
    <w:rsid w:val="00073B38"/>
    <w:rsid w:val="00073E16"/>
    <w:rsid w:val="000743E0"/>
    <w:rsid w:val="00074916"/>
    <w:rsid w:val="00074A6D"/>
    <w:rsid w:val="00074AD1"/>
    <w:rsid w:val="00075B33"/>
    <w:rsid w:val="00076845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1EFF"/>
    <w:rsid w:val="0009421F"/>
    <w:rsid w:val="0009572C"/>
    <w:rsid w:val="00096235"/>
    <w:rsid w:val="00097812"/>
    <w:rsid w:val="000A0005"/>
    <w:rsid w:val="000A0333"/>
    <w:rsid w:val="000A0DD3"/>
    <w:rsid w:val="000A16A6"/>
    <w:rsid w:val="000A1FA6"/>
    <w:rsid w:val="000A4205"/>
    <w:rsid w:val="000A46C3"/>
    <w:rsid w:val="000A5974"/>
    <w:rsid w:val="000B100E"/>
    <w:rsid w:val="000B2BB0"/>
    <w:rsid w:val="000B2CEA"/>
    <w:rsid w:val="000B2E8B"/>
    <w:rsid w:val="000B369F"/>
    <w:rsid w:val="000B4967"/>
    <w:rsid w:val="000B4DCC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487"/>
    <w:rsid w:val="000D3557"/>
    <w:rsid w:val="000D40FF"/>
    <w:rsid w:val="000D4FAA"/>
    <w:rsid w:val="000D74A5"/>
    <w:rsid w:val="000D76C5"/>
    <w:rsid w:val="000E06D1"/>
    <w:rsid w:val="000E2FD8"/>
    <w:rsid w:val="000E5D1F"/>
    <w:rsid w:val="000E6CA8"/>
    <w:rsid w:val="000E73F3"/>
    <w:rsid w:val="000E76E6"/>
    <w:rsid w:val="000E782C"/>
    <w:rsid w:val="000F0655"/>
    <w:rsid w:val="000F19D0"/>
    <w:rsid w:val="000F33EC"/>
    <w:rsid w:val="000F4229"/>
    <w:rsid w:val="000F528D"/>
    <w:rsid w:val="000F5333"/>
    <w:rsid w:val="000F70FC"/>
    <w:rsid w:val="00102622"/>
    <w:rsid w:val="00102808"/>
    <w:rsid w:val="00102A55"/>
    <w:rsid w:val="00102CDE"/>
    <w:rsid w:val="00103B48"/>
    <w:rsid w:val="00104285"/>
    <w:rsid w:val="00104578"/>
    <w:rsid w:val="001057C5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20069"/>
    <w:rsid w:val="00121214"/>
    <w:rsid w:val="001223A8"/>
    <w:rsid w:val="0012276C"/>
    <w:rsid w:val="0012301D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38A9"/>
    <w:rsid w:val="00133F31"/>
    <w:rsid w:val="00134D6C"/>
    <w:rsid w:val="00135674"/>
    <w:rsid w:val="00135ACD"/>
    <w:rsid w:val="001367C7"/>
    <w:rsid w:val="0013680C"/>
    <w:rsid w:val="00141F70"/>
    <w:rsid w:val="00142054"/>
    <w:rsid w:val="001420A7"/>
    <w:rsid w:val="001440A8"/>
    <w:rsid w:val="00144712"/>
    <w:rsid w:val="0014533C"/>
    <w:rsid w:val="00145866"/>
    <w:rsid w:val="001459C2"/>
    <w:rsid w:val="00145B61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11DB"/>
    <w:rsid w:val="00164C9E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AA"/>
    <w:rsid w:val="001874EC"/>
    <w:rsid w:val="00192B25"/>
    <w:rsid w:val="001932AA"/>
    <w:rsid w:val="001932C5"/>
    <w:rsid w:val="00194EB1"/>
    <w:rsid w:val="00196399"/>
    <w:rsid w:val="0019719E"/>
    <w:rsid w:val="00197FEA"/>
    <w:rsid w:val="001A008A"/>
    <w:rsid w:val="001A0117"/>
    <w:rsid w:val="001A2F0E"/>
    <w:rsid w:val="001A2F63"/>
    <w:rsid w:val="001A3E59"/>
    <w:rsid w:val="001A3F59"/>
    <w:rsid w:val="001A4B3B"/>
    <w:rsid w:val="001A5E1D"/>
    <w:rsid w:val="001A6325"/>
    <w:rsid w:val="001A7DBA"/>
    <w:rsid w:val="001B1922"/>
    <w:rsid w:val="001B1EBD"/>
    <w:rsid w:val="001B2412"/>
    <w:rsid w:val="001B3070"/>
    <w:rsid w:val="001B5712"/>
    <w:rsid w:val="001B7179"/>
    <w:rsid w:val="001C07C2"/>
    <w:rsid w:val="001C31E0"/>
    <w:rsid w:val="001C34D2"/>
    <w:rsid w:val="001C3507"/>
    <w:rsid w:val="001C35CC"/>
    <w:rsid w:val="001C3904"/>
    <w:rsid w:val="001C4403"/>
    <w:rsid w:val="001C4789"/>
    <w:rsid w:val="001C708E"/>
    <w:rsid w:val="001C7A46"/>
    <w:rsid w:val="001D0184"/>
    <w:rsid w:val="001D02BC"/>
    <w:rsid w:val="001D1F92"/>
    <w:rsid w:val="001D2F85"/>
    <w:rsid w:val="001D4B19"/>
    <w:rsid w:val="001D5E2B"/>
    <w:rsid w:val="001D643E"/>
    <w:rsid w:val="001D6ED6"/>
    <w:rsid w:val="001D713B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312E"/>
    <w:rsid w:val="001F32A9"/>
    <w:rsid w:val="001F3F69"/>
    <w:rsid w:val="001F451A"/>
    <w:rsid w:val="001F4E1C"/>
    <w:rsid w:val="001F4F9B"/>
    <w:rsid w:val="001F5254"/>
    <w:rsid w:val="001F5344"/>
    <w:rsid w:val="001F5D5E"/>
    <w:rsid w:val="001F7911"/>
    <w:rsid w:val="00200AD0"/>
    <w:rsid w:val="00201267"/>
    <w:rsid w:val="002038DB"/>
    <w:rsid w:val="00203D4F"/>
    <w:rsid w:val="0020477F"/>
    <w:rsid w:val="00204E16"/>
    <w:rsid w:val="00204F6C"/>
    <w:rsid w:val="0020556E"/>
    <w:rsid w:val="002057EF"/>
    <w:rsid w:val="00205A69"/>
    <w:rsid w:val="00207B01"/>
    <w:rsid w:val="00210CB1"/>
    <w:rsid w:val="00213739"/>
    <w:rsid w:val="002137F3"/>
    <w:rsid w:val="0021489B"/>
    <w:rsid w:val="00215100"/>
    <w:rsid w:val="002151EB"/>
    <w:rsid w:val="002153AA"/>
    <w:rsid w:val="00217369"/>
    <w:rsid w:val="00217BF4"/>
    <w:rsid w:val="00217DBD"/>
    <w:rsid w:val="00220178"/>
    <w:rsid w:val="00220A0E"/>
    <w:rsid w:val="00220A45"/>
    <w:rsid w:val="00221138"/>
    <w:rsid w:val="00224034"/>
    <w:rsid w:val="00224834"/>
    <w:rsid w:val="00224BF5"/>
    <w:rsid w:val="002254A5"/>
    <w:rsid w:val="0022570E"/>
    <w:rsid w:val="00226041"/>
    <w:rsid w:val="00226A23"/>
    <w:rsid w:val="002275BD"/>
    <w:rsid w:val="0023125B"/>
    <w:rsid w:val="002322AF"/>
    <w:rsid w:val="0023244B"/>
    <w:rsid w:val="00232D67"/>
    <w:rsid w:val="00233593"/>
    <w:rsid w:val="00233A29"/>
    <w:rsid w:val="00236111"/>
    <w:rsid w:val="002419B8"/>
    <w:rsid w:val="00241CFB"/>
    <w:rsid w:val="00242A4E"/>
    <w:rsid w:val="00242EB2"/>
    <w:rsid w:val="0024572D"/>
    <w:rsid w:val="002460BA"/>
    <w:rsid w:val="00246746"/>
    <w:rsid w:val="00246CF2"/>
    <w:rsid w:val="0024734B"/>
    <w:rsid w:val="0025003B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C25"/>
    <w:rsid w:val="0026524D"/>
    <w:rsid w:val="00270304"/>
    <w:rsid w:val="0027265D"/>
    <w:rsid w:val="002729F6"/>
    <w:rsid w:val="0027334E"/>
    <w:rsid w:val="00273B3D"/>
    <w:rsid w:val="00274040"/>
    <w:rsid w:val="00275888"/>
    <w:rsid w:val="00276947"/>
    <w:rsid w:val="002778AD"/>
    <w:rsid w:val="0027796C"/>
    <w:rsid w:val="00280DC4"/>
    <w:rsid w:val="0028122E"/>
    <w:rsid w:val="00282275"/>
    <w:rsid w:val="00282B2B"/>
    <w:rsid w:val="00286586"/>
    <w:rsid w:val="00286A69"/>
    <w:rsid w:val="00286B5E"/>
    <w:rsid w:val="002878BB"/>
    <w:rsid w:val="0028793A"/>
    <w:rsid w:val="002879E6"/>
    <w:rsid w:val="00290FC4"/>
    <w:rsid w:val="00291120"/>
    <w:rsid w:val="0029151B"/>
    <w:rsid w:val="00291CF8"/>
    <w:rsid w:val="00291F15"/>
    <w:rsid w:val="00293A1C"/>
    <w:rsid w:val="00293A95"/>
    <w:rsid w:val="00293B6F"/>
    <w:rsid w:val="002946AF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60BD"/>
    <w:rsid w:val="002A610F"/>
    <w:rsid w:val="002A6757"/>
    <w:rsid w:val="002B070B"/>
    <w:rsid w:val="002B079E"/>
    <w:rsid w:val="002B2D29"/>
    <w:rsid w:val="002B2F74"/>
    <w:rsid w:val="002B3B71"/>
    <w:rsid w:val="002B4888"/>
    <w:rsid w:val="002B67A9"/>
    <w:rsid w:val="002B6E3A"/>
    <w:rsid w:val="002B6E9E"/>
    <w:rsid w:val="002C044B"/>
    <w:rsid w:val="002C0986"/>
    <w:rsid w:val="002C0E72"/>
    <w:rsid w:val="002C2A28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F00B0"/>
    <w:rsid w:val="002F1D38"/>
    <w:rsid w:val="002F250F"/>
    <w:rsid w:val="002F2686"/>
    <w:rsid w:val="002F29A3"/>
    <w:rsid w:val="002F2CF9"/>
    <w:rsid w:val="002F4E99"/>
    <w:rsid w:val="002F7586"/>
    <w:rsid w:val="002F787D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326"/>
    <w:rsid w:val="00315478"/>
    <w:rsid w:val="003163C2"/>
    <w:rsid w:val="00316AD6"/>
    <w:rsid w:val="00317139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C86"/>
    <w:rsid w:val="003307F8"/>
    <w:rsid w:val="00331C69"/>
    <w:rsid w:val="00332077"/>
    <w:rsid w:val="003320FA"/>
    <w:rsid w:val="00332394"/>
    <w:rsid w:val="00333269"/>
    <w:rsid w:val="003333C1"/>
    <w:rsid w:val="003342E5"/>
    <w:rsid w:val="00335B10"/>
    <w:rsid w:val="00335C2A"/>
    <w:rsid w:val="00336442"/>
    <w:rsid w:val="00336912"/>
    <w:rsid w:val="003377DD"/>
    <w:rsid w:val="00340760"/>
    <w:rsid w:val="00341EE8"/>
    <w:rsid w:val="00341F7A"/>
    <w:rsid w:val="003420D2"/>
    <w:rsid w:val="00342C30"/>
    <w:rsid w:val="00344A4F"/>
    <w:rsid w:val="003450EA"/>
    <w:rsid w:val="00346CFD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BB1"/>
    <w:rsid w:val="00355FB7"/>
    <w:rsid w:val="00356B32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6172"/>
    <w:rsid w:val="0036623E"/>
    <w:rsid w:val="003665FE"/>
    <w:rsid w:val="0036702A"/>
    <w:rsid w:val="00367E0C"/>
    <w:rsid w:val="00371930"/>
    <w:rsid w:val="00371C90"/>
    <w:rsid w:val="003734F2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67AB"/>
    <w:rsid w:val="00387547"/>
    <w:rsid w:val="00387EA0"/>
    <w:rsid w:val="003900E5"/>
    <w:rsid w:val="00391015"/>
    <w:rsid w:val="00391F7B"/>
    <w:rsid w:val="00393C16"/>
    <w:rsid w:val="00394317"/>
    <w:rsid w:val="00394BE7"/>
    <w:rsid w:val="00395B3F"/>
    <w:rsid w:val="00396B09"/>
    <w:rsid w:val="003A01D4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5E92"/>
    <w:rsid w:val="003A6179"/>
    <w:rsid w:val="003A790C"/>
    <w:rsid w:val="003B018D"/>
    <w:rsid w:val="003B0695"/>
    <w:rsid w:val="003B0732"/>
    <w:rsid w:val="003B07A3"/>
    <w:rsid w:val="003B0F6E"/>
    <w:rsid w:val="003B1F83"/>
    <w:rsid w:val="003B1FD0"/>
    <w:rsid w:val="003B302C"/>
    <w:rsid w:val="003B47E5"/>
    <w:rsid w:val="003B4EB0"/>
    <w:rsid w:val="003B4FB8"/>
    <w:rsid w:val="003B550C"/>
    <w:rsid w:val="003B6377"/>
    <w:rsid w:val="003B7392"/>
    <w:rsid w:val="003B79A9"/>
    <w:rsid w:val="003C1658"/>
    <w:rsid w:val="003C2736"/>
    <w:rsid w:val="003C2864"/>
    <w:rsid w:val="003C2A1A"/>
    <w:rsid w:val="003C3C42"/>
    <w:rsid w:val="003C4A2F"/>
    <w:rsid w:val="003C6533"/>
    <w:rsid w:val="003C674A"/>
    <w:rsid w:val="003C68AC"/>
    <w:rsid w:val="003C6DA6"/>
    <w:rsid w:val="003C75B1"/>
    <w:rsid w:val="003D04A2"/>
    <w:rsid w:val="003D134D"/>
    <w:rsid w:val="003D2383"/>
    <w:rsid w:val="003D239C"/>
    <w:rsid w:val="003D2BE5"/>
    <w:rsid w:val="003D3DA8"/>
    <w:rsid w:val="003D531E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605"/>
    <w:rsid w:val="003E56E0"/>
    <w:rsid w:val="003E70D7"/>
    <w:rsid w:val="003F0130"/>
    <w:rsid w:val="003F0524"/>
    <w:rsid w:val="003F10E6"/>
    <w:rsid w:val="003F23CD"/>
    <w:rsid w:val="003F2671"/>
    <w:rsid w:val="003F2B8E"/>
    <w:rsid w:val="003F5D41"/>
    <w:rsid w:val="004009FB"/>
    <w:rsid w:val="00400A6D"/>
    <w:rsid w:val="00400D28"/>
    <w:rsid w:val="00400EAA"/>
    <w:rsid w:val="00402AF3"/>
    <w:rsid w:val="00403FE9"/>
    <w:rsid w:val="00404FA9"/>
    <w:rsid w:val="004063D5"/>
    <w:rsid w:val="004113B3"/>
    <w:rsid w:val="00416079"/>
    <w:rsid w:val="0041633B"/>
    <w:rsid w:val="004177EC"/>
    <w:rsid w:val="004217C5"/>
    <w:rsid w:val="0042357E"/>
    <w:rsid w:val="00423D35"/>
    <w:rsid w:val="00423E53"/>
    <w:rsid w:val="0042653A"/>
    <w:rsid w:val="00430BB3"/>
    <w:rsid w:val="004312E2"/>
    <w:rsid w:val="00433BB1"/>
    <w:rsid w:val="00434A25"/>
    <w:rsid w:val="00434DC2"/>
    <w:rsid w:val="00435F83"/>
    <w:rsid w:val="00436E97"/>
    <w:rsid w:val="00437C9A"/>
    <w:rsid w:val="00437FE6"/>
    <w:rsid w:val="00440185"/>
    <w:rsid w:val="004402F8"/>
    <w:rsid w:val="0044158E"/>
    <w:rsid w:val="00441A52"/>
    <w:rsid w:val="004427BB"/>
    <w:rsid w:val="0044287D"/>
    <w:rsid w:val="00444127"/>
    <w:rsid w:val="0044418C"/>
    <w:rsid w:val="00444E2F"/>
    <w:rsid w:val="00446C63"/>
    <w:rsid w:val="00447A2B"/>
    <w:rsid w:val="00447D9B"/>
    <w:rsid w:val="0045034A"/>
    <w:rsid w:val="00450E09"/>
    <w:rsid w:val="004519AE"/>
    <w:rsid w:val="00452D05"/>
    <w:rsid w:val="00453A3B"/>
    <w:rsid w:val="0045450C"/>
    <w:rsid w:val="00454DC4"/>
    <w:rsid w:val="00455015"/>
    <w:rsid w:val="0045536E"/>
    <w:rsid w:val="004555B7"/>
    <w:rsid w:val="00457321"/>
    <w:rsid w:val="004604C4"/>
    <w:rsid w:val="00460C54"/>
    <w:rsid w:val="00461763"/>
    <w:rsid w:val="004636AC"/>
    <w:rsid w:val="004639A7"/>
    <w:rsid w:val="00463C3C"/>
    <w:rsid w:val="00465203"/>
    <w:rsid w:val="004655E0"/>
    <w:rsid w:val="0047065F"/>
    <w:rsid w:val="00470C15"/>
    <w:rsid w:val="00470CA1"/>
    <w:rsid w:val="00470DB1"/>
    <w:rsid w:val="00471DCB"/>
    <w:rsid w:val="00473FB0"/>
    <w:rsid w:val="00476376"/>
    <w:rsid w:val="00476BB9"/>
    <w:rsid w:val="00476D82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937"/>
    <w:rsid w:val="00487B28"/>
    <w:rsid w:val="00490B99"/>
    <w:rsid w:val="0049117A"/>
    <w:rsid w:val="0049119D"/>
    <w:rsid w:val="004912E6"/>
    <w:rsid w:val="004914FF"/>
    <w:rsid w:val="00492008"/>
    <w:rsid w:val="004930C6"/>
    <w:rsid w:val="00493367"/>
    <w:rsid w:val="00493667"/>
    <w:rsid w:val="00494A82"/>
    <w:rsid w:val="004954D2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F15"/>
    <w:rsid w:val="004B3DED"/>
    <w:rsid w:val="004B42D5"/>
    <w:rsid w:val="004B438C"/>
    <w:rsid w:val="004B4EB9"/>
    <w:rsid w:val="004B5636"/>
    <w:rsid w:val="004C06AD"/>
    <w:rsid w:val="004C0E72"/>
    <w:rsid w:val="004C1747"/>
    <w:rsid w:val="004C29A7"/>
    <w:rsid w:val="004C66E9"/>
    <w:rsid w:val="004C69A5"/>
    <w:rsid w:val="004C6E44"/>
    <w:rsid w:val="004D03FF"/>
    <w:rsid w:val="004D0D92"/>
    <w:rsid w:val="004D114F"/>
    <w:rsid w:val="004D1575"/>
    <w:rsid w:val="004D1925"/>
    <w:rsid w:val="004D1C4A"/>
    <w:rsid w:val="004D672D"/>
    <w:rsid w:val="004E1280"/>
    <w:rsid w:val="004E287B"/>
    <w:rsid w:val="004E30CF"/>
    <w:rsid w:val="004E3BD1"/>
    <w:rsid w:val="004E3BDF"/>
    <w:rsid w:val="004E4557"/>
    <w:rsid w:val="004E49AE"/>
    <w:rsid w:val="004E5293"/>
    <w:rsid w:val="004E5766"/>
    <w:rsid w:val="004E587E"/>
    <w:rsid w:val="004E5C59"/>
    <w:rsid w:val="004E6282"/>
    <w:rsid w:val="004E636B"/>
    <w:rsid w:val="004F0239"/>
    <w:rsid w:val="004F0C18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B38"/>
    <w:rsid w:val="00514B60"/>
    <w:rsid w:val="00516FF7"/>
    <w:rsid w:val="005172C0"/>
    <w:rsid w:val="00517A75"/>
    <w:rsid w:val="0052017E"/>
    <w:rsid w:val="0052051B"/>
    <w:rsid w:val="005209B9"/>
    <w:rsid w:val="005214EC"/>
    <w:rsid w:val="0052248F"/>
    <w:rsid w:val="00522800"/>
    <w:rsid w:val="00522836"/>
    <w:rsid w:val="0052296E"/>
    <w:rsid w:val="0052296F"/>
    <w:rsid w:val="0052390B"/>
    <w:rsid w:val="00527131"/>
    <w:rsid w:val="0052744F"/>
    <w:rsid w:val="00527F39"/>
    <w:rsid w:val="005302AC"/>
    <w:rsid w:val="00530575"/>
    <w:rsid w:val="00530594"/>
    <w:rsid w:val="00531314"/>
    <w:rsid w:val="00531339"/>
    <w:rsid w:val="00532B5A"/>
    <w:rsid w:val="0053370F"/>
    <w:rsid w:val="00533A13"/>
    <w:rsid w:val="00533C23"/>
    <w:rsid w:val="00535C4B"/>
    <w:rsid w:val="005406B8"/>
    <w:rsid w:val="00540931"/>
    <w:rsid w:val="0054170F"/>
    <w:rsid w:val="005423B8"/>
    <w:rsid w:val="00543BBC"/>
    <w:rsid w:val="00543CC7"/>
    <w:rsid w:val="00544ACA"/>
    <w:rsid w:val="00544E21"/>
    <w:rsid w:val="00544F59"/>
    <w:rsid w:val="005465BE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14C"/>
    <w:rsid w:val="005553F3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7100A"/>
    <w:rsid w:val="00571D87"/>
    <w:rsid w:val="00571F5C"/>
    <w:rsid w:val="005723F3"/>
    <w:rsid w:val="005735F8"/>
    <w:rsid w:val="0057423C"/>
    <w:rsid w:val="005760A6"/>
    <w:rsid w:val="005763C6"/>
    <w:rsid w:val="0057677E"/>
    <w:rsid w:val="005770F7"/>
    <w:rsid w:val="0057743F"/>
    <w:rsid w:val="005818EC"/>
    <w:rsid w:val="00582B54"/>
    <w:rsid w:val="00584A5B"/>
    <w:rsid w:val="00585034"/>
    <w:rsid w:val="0058564B"/>
    <w:rsid w:val="00585E74"/>
    <w:rsid w:val="00586079"/>
    <w:rsid w:val="005862A5"/>
    <w:rsid w:val="005864AD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A1D5C"/>
    <w:rsid w:val="005A2842"/>
    <w:rsid w:val="005A2997"/>
    <w:rsid w:val="005A2D18"/>
    <w:rsid w:val="005A3424"/>
    <w:rsid w:val="005A4AC3"/>
    <w:rsid w:val="005A5685"/>
    <w:rsid w:val="005A5BE4"/>
    <w:rsid w:val="005A7703"/>
    <w:rsid w:val="005B0229"/>
    <w:rsid w:val="005B08C8"/>
    <w:rsid w:val="005B0F8C"/>
    <w:rsid w:val="005B3457"/>
    <w:rsid w:val="005B3BC8"/>
    <w:rsid w:val="005B4568"/>
    <w:rsid w:val="005B5221"/>
    <w:rsid w:val="005B70E1"/>
    <w:rsid w:val="005C003B"/>
    <w:rsid w:val="005C0271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A0A"/>
    <w:rsid w:val="005D4474"/>
    <w:rsid w:val="005D5930"/>
    <w:rsid w:val="005D632E"/>
    <w:rsid w:val="005E0C00"/>
    <w:rsid w:val="005E2D31"/>
    <w:rsid w:val="005E434C"/>
    <w:rsid w:val="005E472E"/>
    <w:rsid w:val="005E51AC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9B"/>
    <w:rsid w:val="006114FC"/>
    <w:rsid w:val="00612421"/>
    <w:rsid w:val="006129F3"/>
    <w:rsid w:val="00612F44"/>
    <w:rsid w:val="00613640"/>
    <w:rsid w:val="00615F55"/>
    <w:rsid w:val="00620520"/>
    <w:rsid w:val="0062154E"/>
    <w:rsid w:val="00623519"/>
    <w:rsid w:val="00623F0B"/>
    <w:rsid w:val="00624173"/>
    <w:rsid w:val="00625E03"/>
    <w:rsid w:val="006261E2"/>
    <w:rsid w:val="00626377"/>
    <w:rsid w:val="00627548"/>
    <w:rsid w:val="00630C4E"/>
    <w:rsid w:val="00631BA2"/>
    <w:rsid w:val="006337B9"/>
    <w:rsid w:val="00633C93"/>
    <w:rsid w:val="00634ABF"/>
    <w:rsid w:val="00635556"/>
    <w:rsid w:val="00635C73"/>
    <w:rsid w:val="006367B8"/>
    <w:rsid w:val="0064257B"/>
    <w:rsid w:val="00642BE1"/>
    <w:rsid w:val="00642DBA"/>
    <w:rsid w:val="00643431"/>
    <w:rsid w:val="0064481B"/>
    <w:rsid w:val="00645C83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60B9"/>
    <w:rsid w:val="00656A1A"/>
    <w:rsid w:val="00660374"/>
    <w:rsid w:val="006606F2"/>
    <w:rsid w:val="006610DB"/>
    <w:rsid w:val="00661E8C"/>
    <w:rsid w:val="0066209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7376"/>
    <w:rsid w:val="00677407"/>
    <w:rsid w:val="006806FD"/>
    <w:rsid w:val="00680999"/>
    <w:rsid w:val="006825D9"/>
    <w:rsid w:val="00682DD9"/>
    <w:rsid w:val="006873A9"/>
    <w:rsid w:val="00691001"/>
    <w:rsid w:val="0069240F"/>
    <w:rsid w:val="00692823"/>
    <w:rsid w:val="00694F10"/>
    <w:rsid w:val="00695142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824"/>
    <w:rsid w:val="006A54FC"/>
    <w:rsid w:val="006A59E9"/>
    <w:rsid w:val="006A6736"/>
    <w:rsid w:val="006B0045"/>
    <w:rsid w:val="006B0301"/>
    <w:rsid w:val="006B0688"/>
    <w:rsid w:val="006B09E3"/>
    <w:rsid w:val="006B0A36"/>
    <w:rsid w:val="006B160B"/>
    <w:rsid w:val="006B1DC5"/>
    <w:rsid w:val="006B39F4"/>
    <w:rsid w:val="006B3FB7"/>
    <w:rsid w:val="006B545B"/>
    <w:rsid w:val="006B5AF2"/>
    <w:rsid w:val="006B6941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4239"/>
    <w:rsid w:val="006D474E"/>
    <w:rsid w:val="006D4854"/>
    <w:rsid w:val="006D4D58"/>
    <w:rsid w:val="006D4EC2"/>
    <w:rsid w:val="006D5FFE"/>
    <w:rsid w:val="006E013C"/>
    <w:rsid w:val="006E1652"/>
    <w:rsid w:val="006E1885"/>
    <w:rsid w:val="006E2201"/>
    <w:rsid w:val="006E3742"/>
    <w:rsid w:val="006E5BC5"/>
    <w:rsid w:val="006E79A8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67F5"/>
    <w:rsid w:val="007170E1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83B"/>
    <w:rsid w:val="00726581"/>
    <w:rsid w:val="00726A22"/>
    <w:rsid w:val="0072764E"/>
    <w:rsid w:val="00730579"/>
    <w:rsid w:val="00731423"/>
    <w:rsid w:val="00733C6F"/>
    <w:rsid w:val="00733F3A"/>
    <w:rsid w:val="00734185"/>
    <w:rsid w:val="00734272"/>
    <w:rsid w:val="00734B7C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8B9"/>
    <w:rsid w:val="00744521"/>
    <w:rsid w:val="00744B89"/>
    <w:rsid w:val="0074513E"/>
    <w:rsid w:val="00745F4F"/>
    <w:rsid w:val="0074798F"/>
    <w:rsid w:val="00750D4E"/>
    <w:rsid w:val="007516F9"/>
    <w:rsid w:val="007525E5"/>
    <w:rsid w:val="007531C5"/>
    <w:rsid w:val="00753387"/>
    <w:rsid w:val="00753E2C"/>
    <w:rsid w:val="00755A71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8021D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BFE"/>
    <w:rsid w:val="007A0CA6"/>
    <w:rsid w:val="007A192D"/>
    <w:rsid w:val="007A21FB"/>
    <w:rsid w:val="007A2C45"/>
    <w:rsid w:val="007A31C4"/>
    <w:rsid w:val="007A4D9F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B72E2"/>
    <w:rsid w:val="007C1B53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46FE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A52"/>
    <w:rsid w:val="007F0EB1"/>
    <w:rsid w:val="007F4C6A"/>
    <w:rsid w:val="00800583"/>
    <w:rsid w:val="00800AAE"/>
    <w:rsid w:val="00802264"/>
    <w:rsid w:val="0080256C"/>
    <w:rsid w:val="00802909"/>
    <w:rsid w:val="00802CA6"/>
    <w:rsid w:val="00803A94"/>
    <w:rsid w:val="00804151"/>
    <w:rsid w:val="008043E7"/>
    <w:rsid w:val="00804801"/>
    <w:rsid w:val="0080737F"/>
    <w:rsid w:val="00807CF2"/>
    <w:rsid w:val="00810AB3"/>
    <w:rsid w:val="0081196A"/>
    <w:rsid w:val="008120AE"/>
    <w:rsid w:val="0081260A"/>
    <w:rsid w:val="008126BB"/>
    <w:rsid w:val="00812FCB"/>
    <w:rsid w:val="00813CD0"/>
    <w:rsid w:val="00814BD4"/>
    <w:rsid w:val="00815622"/>
    <w:rsid w:val="00816335"/>
    <w:rsid w:val="00817987"/>
    <w:rsid w:val="00817EB0"/>
    <w:rsid w:val="00820286"/>
    <w:rsid w:val="0082094E"/>
    <w:rsid w:val="00821074"/>
    <w:rsid w:val="00822E8E"/>
    <w:rsid w:val="008234A2"/>
    <w:rsid w:val="00824CD4"/>
    <w:rsid w:val="0082581C"/>
    <w:rsid w:val="00827D93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59E6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4048"/>
    <w:rsid w:val="008642D0"/>
    <w:rsid w:val="00864F9B"/>
    <w:rsid w:val="0086510F"/>
    <w:rsid w:val="0086565A"/>
    <w:rsid w:val="008657E2"/>
    <w:rsid w:val="00866E06"/>
    <w:rsid w:val="008708BF"/>
    <w:rsid w:val="008712D6"/>
    <w:rsid w:val="00871E78"/>
    <w:rsid w:val="008722F9"/>
    <w:rsid w:val="00872BDC"/>
    <w:rsid w:val="00873350"/>
    <w:rsid w:val="0087470A"/>
    <w:rsid w:val="008748F0"/>
    <w:rsid w:val="008750B3"/>
    <w:rsid w:val="00875AEC"/>
    <w:rsid w:val="008760AD"/>
    <w:rsid w:val="00876242"/>
    <w:rsid w:val="008767B3"/>
    <w:rsid w:val="00876B58"/>
    <w:rsid w:val="00880D4F"/>
    <w:rsid w:val="008818F8"/>
    <w:rsid w:val="008824ED"/>
    <w:rsid w:val="00883225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1176"/>
    <w:rsid w:val="008A1C19"/>
    <w:rsid w:val="008A3615"/>
    <w:rsid w:val="008A40E9"/>
    <w:rsid w:val="008A5C67"/>
    <w:rsid w:val="008A60DD"/>
    <w:rsid w:val="008A6DA9"/>
    <w:rsid w:val="008B0158"/>
    <w:rsid w:val="008B0224"/>
    <w:rsid w:val="008B0443"/>
    <w:rsid w:val="008B1DCC"/>
    <w:rsid w:val="008B2289"/>
    <w:rsid w:val="008B2B1C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51C6"/>
    <w:rsid w:val="008C5445"/>
    <w:rsid w:val="008C6D12"/>
    <w:rsid w:val="008C7949"/>
    <w:rsid w:val="008D0949"/>
    <w:rsid w:val="008D195F"/>
    <w:rsid w:val="008D1D45"/>
    <w:rsid w:val="008D1F6C"/>
    <w:rsid w:val="008D2229"/>
    <w:rsid w:val="008D2534"/>
    <w:rsid w:val="008D42DC"/>
    <w:rsid w:val="008D526C"/>
    <w:rsid w:val="008D5B5F"/>
    <w:rsid w:val="008D686B"/>
    <w:rsid w:val="008D78DB"/>
    <w:rsid w:val="008E17EE"/>
    <w:rsid w:val="008E260D"/>
    <w:rsid w:val="008E291C"/>
    <w:rsid w:val="008E299F"/>
    <w:rsid w:val="008E4B7B"/>
    <w:rsid w:val="008E5951"/>
    <w:rsid w:val="008E7589"/>
    <w:rsid w:val="008F0D45"/>
    <w:rsid w:val="008F1437"/>
    <w:rsid w:val="008F153B"/>
    <w:rsid w:val="008F251D"/>
    <w:rsid w:val="008F3A61"/>
    <w:rsid w:val="008F4D3C"/>
    <w:rsid w:val="008F51DB"/>
    <w:rsid w:val="008F7898"/>
    <w:rsid w:val="00900153"/>
    <w:rsid w:val="0090026A"/>
    <w:rsid w:val="0090066C"/>
    <w:rsid w:val="009007A7"/>
    <w:rsid w:val="00907DAC"/>
    <w:rsid w:val="00912830"/>
    <w:rsid w:val="00912A48"/>
    <w:rsid w:val="00913F9F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5B8"/>
    <w:rsid w:val="009310A1"/>
    <w:rsid w:val="00931437"/>
    <w:rsid w:val="00932870"/>
    <w:rsid w:val="00935083"/>
    <w:rsid w:val="00935D3B"/>
    <w:rsid w:val="00936AB7"/>
    <w:rsid w:val="009375E5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52109"/>
    <w:rsid w:val="0095294C"/>
    <w:rsid w:val="00953E8A"/>
    <w:rsid w:val="00955070"/>
    <w:rsid w:val="00955942"/>
    <w:rsid w:val="00955CE7"/>
    <w:rsid w:val="00956661"/>
    <w:rsid w:val="009579EA"/>
    <w:rsid w:val="00957C6C"/>
    <w:rsid w:val="00957CF3"/>
    <w:rsid w:val="00960414"/>
    <w:rsid w:val="00960717"/>
    <w:rsid w:val="0096075C"/>
    <w:rsid w:val="00961B6F"/>
    <w:rsid w:val="00962130"/>
    <w:rsid w:val="009625C6"/>
    <w:rsid w:val="00963353"/>
    <w:rsid w:val="009637AB"/>
    <w:rsid w:val="00964999"/>
    <w:rsid w:val="009658EA"/>
    <w:rsid w:val="00966744"/>
    <w:rsid w:val="00967073"/>
    <w:rsid w:val="00970076"/>
    <w:rsid w:val="00970AC9"/>
    <w:rsid w:val="00970D2F"/>
    <w:rsid w:val="00970FEA"/>
    <w:rsid w:val="009716F2"/>
    <w:rsid w:val="0097290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E87"/>
    <w:rsid w:val="00984102"/>
    <w:rsid w:val="0098441F"/>
    <w:rsid w:val="00986F4D"/>
    <w:rsid w:val="009874B5"/>
    <w:rsid w:val="00987D4A"/>
    <w:rsid w:val="00987F87"/>
    <w:rsid w:val="00990454"/>
    <w:rsid w:val="0099121D"/>
    <w:rsid w:val="0099156C"/>
    <w:rsid w:val="00991B43"/>
    <w:rsid w:val="009941D6"/>
    <w:rsid w:val="0099560F"/>
    <w:rsid w:val="009A0B6A"/>
    <w:rsid w:val="009A1166"/>
    <w:rsid w:val="009A18A4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29B6"/>
    <w:rsid w:val="009B3291"/>
    <w:rsid w:val="009B4004"/>
    <w:rsid w:val="009B4A64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65C8"/>
    <w:rsid w:val="009C6D49"/>
    <w:rsid w:val="009C75B6"/>
    <w:rsid w:val="009D1AD9"/>
    <w:rsid w:val="009D1FB5"/>
    <w:rsid w:val="009D2BB0"/>
    <w:rsid w:val="009D3FD5"/>
    <w:rsid w:val="009D45B3"/>
    <w:rsid w:val="009D4C4C"/>
    <w:rsid w:val="009D5A62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1446"/>
    <w:rsid w:val="00A01FEF"/>
    <w:rsid w:val="00A02CDD"/>
    <w:rsid w:val="00A0337F"/>
    <w:rsid w:val="00A04FAE"/>
    <w:rsid w:val="00A04FE4"/>
    <w:rsid w:val="00A05AA9"/>
    <w:rsid w:val="00A100E8"/>
    <w:rsid w:val="00A10314"/>
    <w:rsid w:val="00A1032C"/>
    <w:rsid w:val="00A1048C"/>
    <w:rsid w:val="00A10673"/>
    <w:rsid w:val="00A11D0B"/>
    <w:rsid w:val="00A16217"/>
    <w:rsid w:val="00A167AA"/>
    <w:rsid w:val="00A168DD"/>
    <w:rsid w:val="00A16EFD"/>
    <w:rsid w:val="00A17782"/>
    <w:rsid w:val="00A178A0"/>
    <w:rsid w:val="00A220F3"/>
    <w:rsid w:val="00A23AB6"/>
    <w:rsid w:val="00A23BAF"/>
    <w:rsid w:val="00A243B5"/>
    <w:rsid w:val="00A2440A"/>
    <w:rsid w:val="00A26860"/>
    <w:rsid w:val="00A26E98"/>
    <w:rsid w:val="00A27BD5"/>
    <w:rsid w:val="00A3031C"/>
    <w:rsid w:val="00A3037C"/>
    <w:rsid w:val="00A309E3"/>
    <w:rsid w:val="00A32165"/>
    <w:rsid w:val="00A322A0"/>
    <w:rsid w:val="00A32B3F"/>
    <w:rsid w:val="00A3360C"/>
    <w:rsid w:val="00A34401"/>
    <w:rsid w:val="00A347C5"/>
    <w:rsid w:val="00A34FDA"/>
    <w:rsid w:val="00A352E0"/>
    <w:rsid w:val="00A3595F"/>
    <w:rsid w:val="00A36096"/>
    <w:rsid w:val="00A36508"/>
    <w:rsid w:val="00A36EEC"/>
    <w:rsid w:val="00A41938"/>
    <w:rsid w:val="00A41BBF"/>
    <w:rsid w:val="00A41BEF"/>
    <w:rsid w:val="00A43328"/>
    <w:rsid w:val="00A44CCD"/>
    <w:rsid w:val="00A45B88"/>
    <w:rsid w:val="00A51115"/>
    <w:rsid w:val="00A51452"/>
    <w:rsid w:val="00A54738"/>
    <w:rsid w:val="00A548CD"/>
    <w:rsid w:val="00A54FA5"/>
    <w:rsid w:val="00A5627B"/>
    <w:rsid w:val="00A56570"/>
    <w:rsid w:val="00A5735A"/>
    <w:rsid w:val="00A600C5"/>
    <w:rsid w:val="00A60B2F"/>
    <w:rsid w:val="00A60DCA"/>
    <w:rsid w:val="00A6135B"/>
    <w:rsid w:val="00A61F36"/>
    <w:rsid w:val="00A629E4"/>
    <w:rsid w:val="00A6398A"/>
    <w:rsid w:val="00A639BA"/>
    <w:rsid w:val="00A64520"/>
    <w:rsid w:val="00A65881"/>
    <w:rsid w:val="00A65ED7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8044A"/>
    <w:rsid w:val="00A813EE"/>
    <w:rsid w:val="00A8162F"/>
    <w:rsid w:val="00A81CD8"/>
    <w:rsid w:val="00A8277C"/>
    <w:rsid w:val="00A82E13"/>
    <w:rsid w:val="00A85F17"/>
    <w:rsid w:val="00A90CA8"/>
    <w:rsid w:val="00A93408"/>
    <w:rsid w:val="00A9350B"/>
    <w:rsid w:val="00A93713"/>
    <w:rsid w:val="00A93795"/>
    <w:rsid w:val="00A93C70"/>
    <w:rsid w:val="00A93FAD"/>
    <w:rsid w:val="00A94582"/>
    <w:rsid w:val="00A9458D"/>
    <w:rsid w:val="00A94980"/>
    <w:rsid w:val="00A94C8E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77F"/>
    <w:rsid w:val="00AA79F5"/>
    <w:rsid w:val="00AA7E16"/>
    <w:rsid w:val="00AB148F"/>
    <w:rsid w:val="00AB18C3"/>
    <w:rsid w:val="00AB2159"/>
    <w:rsid w:val="00AB2C45"/>
    <w:rsid w:val="00AB444D"/>
    <w:rsid w:val="00AB596B"/>
    <w:rsid w:val="00AB5F51"/>
    <w:rsid w:val="00AB646A"/>
    <w:rsid w:val="00AB6B8E"/>
    <w:rsid w:val="00AB6BCC"/>
    <w:rsid w:val="00AC1D66"/>
    <w:rsid w:val="00AC2F86"/>
    <w:rsid w:val="00AC32B3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F3F"/>
    <w:rsid w:val="00B019F4"/>
    <w:rsid w:val="00B01F52"/>
    <w:rsid w:val="00B027E8"/>
    <w:rsid w:val="00B0350D"/>
    <w:rsid w:val="00B04CF7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6945"/>
    <w:rsid w:val="00B16DB8"/>
    <w:rsid w:val="00B16EBD"/>
    <w:rsid w:val="00B172A1"/>
    <w:rsid w:val="00B17425"/>
    <w:rsid w:val="00B17665"/>
    <w:rsid w:val="00B1773E"/>
    <w:rsid w:val="00B17A34"/>
    <w:rsid w:val="00B2033A"/>
    <w:rsid w:val="00B207A1"/>
    <w:rsid w:val="00B20F93"/>
    <w:rsid w:val="00B2352B"/>
    <w:rsid w:val="00B24E69"/>
    <w:rsid w:val="00B25017"/>
    <w:rsid w:val="00B251F5"/>
    <w:rsid w:val="00B2549E"/>
    <w:rsid w:val="00B25601"/>
    <w:rsid w:val="00B2649A"/>
    <w:rsid w:val="00B268F2"/>
    <w:rsid w:val="00B26DC5"/>
    <w:rsid w:val="00B270C5"/>
    <w:rsid w:val="00B31C12"/>
    <w:rsid w:val="00B320A0"/>
    <w:rsid w:val="00B32C37"/>
    <w:rsid w:val="00B32FA8"/>
    <w:rsid w:val="00B33264"/>
    <w:rsid w:val="00B33DAB"/>
    <w:rsid w:val="00B33EEC"/>
    <w:rsid w:val="00B34812"/>
    <w:rsid w:val="00B36115"/>
    <w:rsid w:val="00B41F57"/>
    <w:rsid w:val="00B42F94"/>
    <w:rsid w:val="00B46732"/>
    <w:rsid w:val="00B4692A"/>
    <w:rsid w:val="00B46FD6"/>
    <w:rsid w:val="00B4746A"/>
    <w:rsid w:val="00B47A39"/>
    <w:rsid w:val="00B502BF"/>
    <w:rsid w:val="00B5125E"/>
    <w:rsid w:val="00B51C64"/>
    <w:rsid w:val="00B531A7"/>
    <w:rsid w:val="00B53674"/>
    <w:rsid w:val="00B539EF"/>
    <w:rsid w:val="00B5441D"/>
    <w:rsid w:val="00B57020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7F34"/>
    <w:rsid w:val="00B71271"/>
    <w:rsid w:val="00B71AF7"/>
    <w:rsid w:val="00B72C41"/>
    <w:rsid w:val="00B72E2B"/>
    <w:rsid w:val="00B75705"/>
    <w:rsid w:val="00B75D27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FC3"/>
    <w:rsid w:val="00B923D2"/>
    <w:rsid w:val="00B92E0A"/>
    <w:rsid w:val="00B9318B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211D"/>
    <w:rsid w:val="00BB2496"/>
    <w:rsid w:val="00BB2666"/>
    <w:rsid w:val="00BB2CBB"/>
    <w:rsid w:val="00BB5163"/>
    <w:rsid w:val="00BB57FD"/>
    <w:rsid w:val="00BB6A76"/>
    <w:rsid w:val="00BB6EEA"/>
    <w:rsid w:val="00BB78FC"/>
    <w:rsid w:val="00BC2CEA"/>
    <w:rsid w:val="00BC437F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35E"/>
    <w:rsid w:val="00BD6952"/>
    <w:rsid w:val="00BD777F"/>
    <w:rsid w:val="00BE0FCC"/>
    <w:rsid w:val="00BE28BE"/>
    <w:rsid w:val="00BE34A9"/>
    <w:rsid w:val="00BE4161"/>
    <w:rsid w:val="00BE4C0A"/>
    <w:rsid w:val="00BE4DC9"/>
    <w:rsid w:val="00BE534B"/>
    <w:rsid w:val="00BE56D4"/>
    <w:rsid w:val="00BE5ABF"/>
    <w:rsid w:val="00BF05FB"/>
    <w:rsid w:val="00BF06DB"/>
    <w:rsid w:val="00BF32E0"/>
    <w:rsid w:val="00BF4F00"/>
    <w:rsid w:val="00BF53E5"/>
    <w:rsid w:val="00BF59EA"/>
    <w:rsid w:val="00BF61E0"/>
    <w:rsid w:val="00BF6695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EFE"/>
    <w:rsid w:val="00C06771"/>
    <w:rsid w:val="00C0682F"/>
    <w:rsid w:val="00C07EA9"/>
    <w:rsid w:val="00C10A47"/>
    <w:rsid w:val="00C11B5F"/>
    <w:rsid w:val="00C1258E"/>
    <w:rsid w:val="00C12978"/>
    <w:rsid w:val="00C133C7"/>
    <w:rsid w:val="00C13896"/>
    <w:rsid w:val="00C16761"/>
    <w:rsid w:val="00C1682A"/>
    <w:rsid w:val="00C173A7"/>
    <w:rsid w:val="00C20893"/>
    <w:rsid w:val="00C211B2"/>
    <w:rsid w:val="00C211F5"/>
    <w:rsid w:val="00C21D74"/>
    <w:rsid w:val="00C22390"/>
    <w:rsid w:val="00C23C79"/>
    <w:rsid w:val="00C24258"/>
    <w:rsid w:val="00C24DBC"/>
    <w:rsid w:val="00C24FBF"/>
    <w:rsid w:val="00C27EEE"/>
    <w:rsid w:val="00C30151"/>
    <w:rsid w:val="00C312AE"/>
    <w:rsid w:val="00C31A5A"/>
    <w:rsid w:val="00C32070"/>
    <w:rsid w:val="00C32148"/>
    <w:rsid w:val="00C32711"/>
    <w:rsid w:val="00C32855"/>
    <w:rsid w:val="00C330E5"/>
    <w:rsid w:val="00C33161"/>
    <w:rsid w:val="00C34F36"/>
    <w:rsid w:val="00C36EF1"/>
    <w:rsid w:val="00C372F5"/>
    <w:rsid w:val="00C3749C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4C2E"/>
    <w:rsid w:val="00C452E7"/>
    <w:rsid w:val="00C453AA"/>
    <w:rsid w:val="00C455C5"/>
    <w:rsid w:val="00C45908"/>
    <w:rsid w:val="00C46A1F"/>
    <w:rsid w:val="00C5112F"/>
    <w:rsid w:val="00C52086"/>
    <w:rsid w:val="00C527B8"/>
    <w:rsid w:val="00C53787"/>
    <w:rsid w:val="00C53DF9"/>
    <w:rsid w:val="00C54B24"/>
    <w:rsid w:val="00C55F17"/>
    <w:rsid w:val="00C560F6"/>
    <w:rsid w:val="00C56725"/>
    <w:rsid w:val="00C57025"/>
    <w:rsid w:val="00C57719"/>
    <w:rsid w:val="00C6011A"/>
    <w:rsid w:val="00C604A6"/>
    <w:rsid w:val="00C60DA4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71389"/>
    <w:rsid w:val="00C71FE2"/>
    <w:rsid w:val="00C7268E"/>
    <w:rsid w:val="00C7422D"/>
    <w:rsid w:val="00C74300"/>
    <w:rsid w:val="00C75253"/>
    <w:rsid w:val="00C76EFD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1AB7"/>
    <w:rsid w:val="00C92A77"/>
    <w:rsid w:val="00C92FC2"/>
    <w:rsid w:val="00C93125"/>
    <w:rsid w:val="00C9361D"/>
    <w:rsid w:val="00C93D10"/>
    <w:rsid w:val="00C963C4"/>
    <w:rsid w:val="00C96B2F"/>
    <w:rsid w:val="00C96E79"/>
    <w:rsid w:val="00C975C4"/>
    <w:rsid w:val="00C97708"/>
    <w:rsid w:val="00C97808"/>
    <w:rsid w:val="00C97C95"/>
    <w:rsid w:val="00CA0698"/>
    <w:rsid w:val="00CA1EBC"/>
    <w:rsid w:val="00CA2230"/>
    <w:rsid w:val="00CA225A"/>
    <w:rsid w:val="00CA2409"/>
    <w:rsid w:val="00CA2B0E"/>
    <w:rsid w:val="00CA3850"/>
    <w:rsid w:val="00CA3C28"/>
    <w:rsid w:val="00CA4519"/>
    <w:rsid w:val="00CA4B68"/>
    <w:rsid w:val="00CA5322"/>
    <w:rsid w:val="00CA53BA"/>
    <w:rsid w:val="00CA587D"/>
    <w:rsid w:val="00CA6806"/>
    <w:rsid w:val="00CA79E0"/>
    <w:rsid w:val="00CA7FBF"/>
    <w:rsid w:val="00CB060F"/>
    <w:rsid w:val="00CB0E33"/>
    <w:rsid w:val="00CB17A3"/>
    <w:rsid w:val="00CB1BE8"/>
    <w:rsid w:val="00CB28AC"/>
    <w:rsid w:val="00CB32FC"/>
    <w:rsid w:val="00CB585C"/>
    <w:rsid w:val="00CB5C76"/>
    <w:rsid w:val="00CB7439"/>
    <w:rsid w:val="00CC196E"/>
    <w:rsid w:val="00CC2AF0"/>
    <w:rsid w:val="00CC2D81"/>
    <w:rsid w:val="00CC366F"/>
    <w:rsid w:val="00CC4FB6"/>
    <w:rsid w:val="00CD0806"/>
    <w:rsid w:val="00CD0DC5"/>
    <w:rsid w:val="00CD20BC"/>
    <w:rsid w:val="00CD3B5F"/>
    <w:rsid w:val="00CD425B"/>
    <w:rsid w:val="00CD6411"/>
    <w:rsid w:val="00CD794B"/>
    <w:rsid w:val="00CE03B2"/>
    <w:rsid w:val="00CE0AEB"/>
    <w:rsid w:val="00CE0D06"/>
    <w:rsid w:val="00CE16AD"/>
    <w:rsid w:val="00CE1A3B"/>
    <w:rsid w:val="00CE3E30"/>
    <w:rsid w:val="00CE57FE"/>
    <w:rsid w:val="00CE5898"/>
    <w:rsid w:val="00CF24C8"/>
    <w:rsid w:val="00CF3BB1"/>
    <w:rsid w:val="00CF43DA"/>
    <w:rsid w:val="00CF471F"/>
    <w:rsid w:val="00CF78A0"/>
    <w:rsid w:val="00D00025"/>
    <w:rsid w:val="00D00221"/>
    <w:rsid w:val="00D005D9"/>
    <w:rsid w:val="00D00DC0"/>
    <w:rsid w:val="00D0224D"/>
    <w:rsid w:val="00D02839"/>
    <w:rsid w:val="00D0288A"/>
    <w:rsid w:val="00D02EB1"/>
    <w:rsid w:val="00D034F8"/>
    <w:rsid w:val="00D07759"/>
    <w:rsid w:val="00D07FB5"/>
    <w:rsid w:val="00D107EB"/>
    <w:rsid w:val="00D10E4F"/>
    <w:rsid w:val="00D1102D"/>
    <w:rsid w:val="00D1168E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B23"/>
    <w:rsid w:val="00D22F10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2040"/>
    <w:rsid w:val="00D45010"/>
    <w:rsid w:val="00D46D3A"/>
    <w:rsid w:val="00D477AA"/>
    <w:rsid w:val="00D47F87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60C48"/>
    <w:rsid w:val="00D61934"/>
    <w:rsid w:val="00D6434D"/>
    <w:rsid w:val="00D64584"/>
    <w:rsid w:val="00D66B30"/>
    <w:rsid w:val="00D67070"/>
    <w:rsid w:val="00D7017D"/>
    <w:rsid w:val="00D7247E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88"/>
    <w:rsid w:val="00D860BC"/>
    <w:rsid w:val="00D87DAA"/>
    <w:rsid w:val="00D90690"/>
    <w:rsid w:val="00D915F8"/>
    <w:rsid w:val="00D9314A"/>
    <w:rsid w:val="00D9451B"/>
    <w:rsid w:val="00D95986"/>
    <w:rsid w:val="00D9656E"/>
    <w:rsid w:val="00D97168"/>
    <w:rsid w:val="00DA0D61"/>
    <w:rsid w:val="00DA1578"/>
    <w:rsid w:val="00DA2B6D"/>
    <w:rsid w:val="00DA3614"/>
    <w:rsid w:val="00DA38C5"/>
    <w:rsid w:val="00DA4985"/>
    <w:rsid w:val="00DA5762"/>
    <w:rsid w:val="00DA5A51"/>
    <w:rsid w:val="00DA6C20"/>
    <w:rsid w:val="00DB1429"/>
    <w:rsid w:val="00DB22CB"/>
    <w:rsid w:val="00DB2E4D"/>
    <w:rsid w:val="00DB3142"/>
    <w:rsid w:val="00DB330F"/>
    <w:rsid w:val="00DB3AA9"/>
    <w:rsid w:val="00DB49F9"/>
    <w:rsid w:val="00DB5288"/>
    <w:rsid w:val="00DB7B6B"/>
    <w:rsid w:val="00DC0397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EF8"/>
    <w:rsid w:val="00DC71DB"/>
    <w:rsid w:val="00DC74D6"/>
    <w:rsid w:val="00DD0D87"/>
    <w:rsid w:val="00DD11AE"/>
    <w:rsid w:val="00DD12F2"/>
    <w:rsid w:val="00DD1B10"/>
    <w:rsid w:val="00DD205D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51FD"/>
    <w:rsid w:val="00DE5D55"/>
    <w:rsid w:val="00DF21DD"/>
    <w:rsid w:val="00DF2FAA"/>
    <w:rsid w:val="00DF4798"/>
    <w:rsid w:val="00DF5AF7"/>
    <w:rsid w:val="00DF7065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10818"/>
    <w:rsid w:val="00E10A4F"/>
    <w:rsid w:val="00E12378"/>
    <w:rsid w:val="00E12B1E"/>
    <w:rsid w:val="00E12D8E"/>
    <w:rsid w:val="00E13A4D"/>
    <w:rsid w:val="00E14403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6C64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4A57"/>
    <w:rsid w:val="00E367F7"/>
    <w:rsid w:val="00E372B3"/>
    <w:rsid w:val="00E37567"/>
    <w:rsid w:val="00E37A80"/>
    <w:rsid w:val="00E408B7"/>
    <w:rsid w:val="00E410A3"/>
    <w:rsid w:val="00E42248"/>
    <w:rsid w:val="00E43E10"/>
    <w:rsid w:val="00E4447C"/>
    <w:rsid w:val="00E44EE3"/>
    <w:rsid w:val="00E4625A"/>
    <w:rsid w:val="00E46A4C"/>
    <w:rsid w:val="00E4782F"/>
    <w:rsid w:val="00E47C33"/>
    <w:rsid w:val="00E512E5"/>
    <w:rsid w:val="00E53EC0"/>
    <w:rsid w:val="00E54655"/>
    <w:rsid w:val="00E55D8E"/>
    <w:rsid w:val="00E563F2"/>
    <w:rsid w:val="00E564E2"/>
    <w:rsid w:val="00E573A7"/>
    <w:rsid w:val="00E57422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7378"/>
    <w:rsid w:val="00E70E93"/>
    <w:rsid w:val="00E71BA0"/>
    <w:rsid w:val="00E71F08"/>
    <w:rsid w:val="00E7234E"/>
    <w:rsid w:val="00E73F84"/>
    <w:rsid w:val="00E74297"/>
    <w:rsid w:val="00E746D3"/>
    <w:rsid w:val="00E74D18"/>
    <w:rsid w:val="00E778B3"/>
    <w:rsid w:val="00E77987"/>
    <w:rsid w:val="00E77BAD"/>
    <w:rsid w:val="00E80298"/>
    <w:rsid w:val="00E80985"/>
    <w:rsid w:val="00E80ADB"/>
    <w:rsid w:val="00E817BE"/>
    <w:rsid w:val="00E832C9"/>
    <w:rsid w:val="00E84953"/>
    <w:rsid w:val="00E84AF9"/>
    <w:rsid w:val="00E84B83"/>
    <w:rsid w:val="00E8501C"/>
    <w:rsid w:val="00E856A8"/>
    <w:rsid w:val="00E85B63"/>
    <w:rsid w:val="00E85E65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A097B"/>
    <w:rsid w:val="00EA3267"/>
    <w:rsid w:val="00EA43F0"/>
    <w:rsid w:val="00EA492D"/>
    <w:rsid w:val="00EA49F8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4136"/>
    <w:rsid w:val="00EB4432"/>
    <w:rsid w:val="00EB49D6"/>
    <w:rsid w:val="00EB4F30"/>
    <w:rsid w:val="00EB6784"/>
    <w:rsid w:val="00EB6C31"/>
    <w:rsid w:val="00EB74B5"/>
    <w:rsid w:val="00EB7C7D"/>
    <w:rsid w:val="00EC04E7"/>
    <w:rsid w:val="00EC0A1A"/>
    <w:rsid w:val="00EC0A94"/>
    <w:rsid w:val="00EC119C"/>
    <w:rsid w:val="00EC3518"/>
    <w:rsid w:val="00EC372C"/>
    <w:rsid w:val="00EC3CF3"/>
    <w:rsid w:val="00EC548E"/>
    <w:rsid w:val="00EC5544"/>
    <w:rsid w:val="00EC5F98"/>
    <w:rsid w:val="00EC625D"/>
    <w:rsid w:val="00EC6C4C"/>
    <w:rsid w:val="00EC6C6C"/>
    <w:rsid w:val="00EC7091"/>
    <w:rsid w:val="00ED0799"/>
    <w:rsid w:val="00ED2E57"/>
    <w:rsid w:val="00ED38ED"/>
    <w:rsid w:val="00ED4FE6"/>
    <w:rsid w:val="00ED5583"/>
    <w:rsid w:val="00ED6AF6"/>
    <w:rsid w:val="00ED6C79"/>
    <w:rsid w:val="00ED77E2"/>
    <w:rsid w:val="00EE03B0"/>
    <w:rsid w:val="00EE0D6B"/>
    <w:rsid w:val="00EE3DE8"/>
    <w:rsid w:val="00EE403E"/>
    <w:rsid w:val="00EE47CF"/>
    <w:rsid w:val="00EE550C"/>
    <w:rsid w:val="00EE580F"/>
    <w:rsid w:val="00EE5C9B"/>
    <w:rsid w:val="00EE707D"/>
    <w:rsid w:val="00EE76FB"/>
    <w:rsid w:val="00EE7D2C"/>
    <w:rsid w:val="00EF08F2"/>
    <w:rsid w:val="00EF1B3C"/>
    <w:rsid w:val="00EF1B5D"/>
    <w:rsid w:val="00EF3064"/>
    <w:rsid w:val="00EF31ED"/>
    <w:rsid w:val="00EF3269"/>
    <w:rsid w:val="00EF397A"/>
    <w:rsid w:val="00EF5335"/>
    <w:rsid w:val="00EF6643"/>
    <w:rsid w:val="00EF683A"/>
    <w:rsid w:val="00EF7C3E"/>
    <w:rsid w:val="00F01E34"/>
    <w:rsid w:val="00F02068"/>
    <w:rsid w:val="00F02C0A"/>
    <w:rsid w:val="00F0404C"/>
    <w:rsid w:val="00F04BE6"/>
    <w:rsid w:val="00F060EA"/>
    <w:rsid w:val="00F06850"/>
    <w:rsid w:val="00F07C09"/>
    <w:rsid w:val="00F1150B"/>
    <w:rsid w:val="00F120EE"/>
    <w:rsid w:val="00F12706"/>
    <w:rsid w:val="00F129CE"/>
    <w:rsid w:val="00F129E6"/>
    <w:rsid w:val="00F13267"/>
    <w:rsid w:val="00F13A07"/>
    <w:rsid w:val="00F13D38"/>
    <w:rsid w:val="00F14914"/>
    <w:rsid w:val="00F15A3C"/>
    <w:rsid w:val="00F162A0"/>
    <w:rsid w:val="00F1734F"/>
    <w:rsid w:val="00F179E5"/>
    <w:rsid w:val="00F17B68"/>
    <w:rsid w:val="00F17B94"/>
    <w:rsid w:val="00F20382"/>
    <w:rsid w:val="00F213A8"/>
    <w:rsid w:val="00F21455"/>
    <w:rsid w:val="00F22634"/>
    <w:rsid w:val="00F229CE"/>
    <w:rsid w:val="00F22D00"/>
    <w:rsid w:val="00F23BAF"/>
    <w:rsid w:val="00F24B6E"/>
    <w:rsid w:val="00F24D9F"/>
    <w:rsid w:val="00F25EEC"/>
    <w:rsid w:val="00F25FB5"/>
    <w:rsid w:val="00F26568"/>
    <w:rsid w:val="00F26B49"/>
    <w:rsid w:val="00F27AD8"/>
    <w:rsid w:val="00F308D0"/>
    <w:rsid w:val="00F30FD7"/>
    <w:rsid w:val="00F336CC"/>
    <w:rsid w:val="00F34F95"/>
    <w:rsid w:val="00F37FBB"/>
    <w:rsid w:val="00F40029"/>
    <w:rsid w:val="00F40235"/>
    <w:rsid w:val="00F42A71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A23"/>
    <w:rsid w:val="00F5528F"/>
    <w:rsid w:val="00F559C4"/>
    <w:rsid w:val="00F56030"/>
    <w:rsid w:val="00F56C43"/>
    <w:rsid w:val="00F56CD5"/>
    <w:rsid w:val="00F56EC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A29"/>
    <w:rsid w:val="00F70D94"/>
    <w:rsid w:val="00F71228"/>
    <w:rsid w:val="00F717B2"/>
    <w:rsid w:val="00F719EA"/>
    <w:rsid w:val="00F719EE"/>
    <w:rsid w:val="00F71F90"/>
    <w:rsid w:val="00F7241F"/>
    <w:rsid w:val="00F72E7B"/>
    <w:rsid w:val="00F72F45"/>
    <w:rsid w:val="00F73140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635B"/>
    <w:rsid w:val="00F8740B"/>
    <w:rsid w:val="00F91262"/>
    <w:rsid w:val="00F937CB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3D2"/>
    <w:rsid w:val="00FA1871"/>
    <w:rsid w:val="00FA2C9D"/>
    <w:rsid w:val="00FA2D02"/>
    <w:rsid w:val="00FA2E4C"/>
    <w:rsid w:val="00FA3A77"/>
    <w:rsid w:val="00FA4FE3"/>
    <w:rsid w:val="00FA5234"/>
    <w:rsid w:val="00FA5385"/>
    <w:rsid w:val="00FA5F36"/>
    <w:rsid w:val="00FA6E19"/>
    <w:rsid w:val="00FA72FE"/>
    <w:rsid w:val="00FA7326"/>
    <w:rsid w:val="00FA7BD0"/>
    <w:rsid w:val="00FA7C30"/>
    <w:rsid w:val="00FB0058"/>
    <w:rsid w:val="00FB00A1"/>
    <w:rsid w:val="00FB2721"/>
    <w:rsid w:val="00FB2ECF"/>
    <w:rsid w:val="00FB3D75"/>
    <w:rsid w:val="00FB417C"/>
    <w:rsid w:val="00FB57F0"/>
    <w:rsid w:val="00FB6741"/>
    <w:rsid w:val="00FB69C5"/>
    <w:rsid w:val="00FB70E8"/>
    <w:rsid w:val="00FB7CFE"/>
    <w:rsid w:val="00FC0712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4BAB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3053"/>
    <w:rsid w:val="00FF35C4"/>
    <w:rsid w:val="00FF36E9"/>
    <w:rsid w:val="00FF3BCD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4231</TotalTime>
  <Pages>1</Pages>
  <Words>68</Words>
  <Characters>394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1718</cp:revision>
  <cp:lastPrinted>1998-02-03T19:29:00Z</cp:lastPrinted>
  <dcterms:created xsi:type="dcterms:W3CDTF">2016-03-08T23:18:00Z</dcterms:created>
  <dcterms:modified xsi:type="dcterms:W3CDTF">2021-10-19T21:43:00Z</dcterms:modified>
</cp:coreProperties>
</file>