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5C15CE" w:rsidRPr="005C15CE">
        <w:rPr>
          <w:sz w:val="22"/>
        </w:rPr>
        <w:t>Rayanne Simeao dos Reis Mota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5C15CE">
        <w:rPr>
          <w:sz w:val="22"/>
        </w:rPr>
        <w:t>28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5C15CE">
        <w:rPr>
          <w:sz w:val="22"/>
        </w:rPr>
        <w:t>Crises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4F1FC8">
        <w:rPr>
          <w:sz w:val="22"/>
        </w:rPr>
        <w:t>19</w:t>
      </w:r>
      <w:r w:rsidR="00331ABF">
        <w:rPr>
          <w:sz w:val="22"/>
        </w:rPr>
        <w:t xml:space="preserve"> out.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5C15CE">
        <w:rPr>
          <w:sz w:val="22"/>
        </w:rPr>
        <w:t>Topiramato</w:t>
      </w:r>
      <w:bookmarkStart w:id="0" w:name="_GoBack"/>
      <w:bookmarkEnd w:id="0"/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10E94">
        <w:t>9.2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710E94">
        <w:t>38.6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F1FC8">
        <w:rPr>
          <w:noProof/>
          <w:sz w:val="24"/>
        </w:rPr>
        <w:t>19 de outubro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432E" w:rsidRDefault="00F4432E">
      <w:r>
        <w:separator/>
      </w:r>
    </w:p>
  </w:endnote>
  <w:endnote w:type="continuationSeparator" w:id="0">
    <w:p w:rsidR="00F4432E" w:rsidRDefault="00F443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4432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432E" w:rsidRDefault="00F4432E">
      <w:r>
        <w:separator/>
      </w:r>
    </w:p>
  </w:footnote>
  <w:footnote w:type="continuationSeparator" w:id="0">
    <w:p w:rsidR="00F4432E" w:rsidRDefault="00F4432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838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26E2B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47671</TotalTime>
  <Pages>1</Pages>
  <Words>268</Words>
  <Characters>1530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3900</cp:revision>
  <cp:lastPrinted>2017-08-09T15:22:00Z</cp:lastPrinted>
  <dcterms:created xsi:type="dcterms:W3CDTF">2016-03-08T22:06:00Z</dcterms:created>
  <dcterms:modified xsi:type="dcterms:W3CDTF">2021-10-19T21:43:00Z</dcterms:modified>
</cp:coreProperties>
</file>