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90759" w:rsidRPr="00990759">
        <w:rPr>
          <w:sz w:val="22"/>
        </w:rPr>
        <w:t>Lucas Mendonca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90759">
        <w:rPr>
          <w:sz w:val="22"/>
        </w:rPr>
        <w:t>17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9611D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F1FC8">
        <w:rPr>
          <w:sz w:val="22"/>
        </w:rPr>
        <w:t>19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F1FC8">
        <w:rPr>
          <w:noProof/>
          <w:sz w:val="24"/>
        </w:rPr>
        <w:t>19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A7A" w:rsidRDefault="00AD7A7A">
      <w:r>
        <w:separator/>
      </w:r>
    </w:p>
  </w:endnote>
  <w:endnote w:type="continuationSeparator" w:id="0">
    <w:p w:rsidR="00AD7A7A" w:rsidRDefault="00AD7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D7A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A7A" w:rsidRDefault="00AD7A7A">
      <w:r>
        <w:separator/>
      </w:r>
    </w:p>
  </w:footnote>
  <w:footnote w:type="continuationSeparator" w:id="0">
    <w:p w:rsidR="00AD7A7A" w:rsidRDefault="00AD7A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A7A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47669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3899</cp:revision>
  <cp:lastPrinted>2017-08-09T15:22:00Z</cp:lastPrinted>
  <dcterms:created xsi:type="dcterms:W3CDTF">2016-03-08T22:06:00Z</dcterms:created>
  <dcterms:modified xsi:type="dcterms:W3CDTF">2021-10-19T21:15:00Z</dcterms:modified>
</cp:coreProperties>
</file>