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A97822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79611D" w:rsidRPr="0079611D">
        <w:rPr>
          <w:sz w:val="22"/>
        </w:rPr>
        <w:t>Guilherme Aguiar Silva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79611D">
        <w:rPr>
          <w:sz w:val="22"/>
        </w:rPr>
        <w:t>30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79611D">
        <w:rPr>
          <w:sz w:val="22"/>
        </w:rPr>
        <w:t>Check up</w:t>
      </w:r>
      <w:bookmarkStart w:id="0" w:name="_GoBack"/>
      <w:bookmarkEnd w:id="0"/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4F1FC8">
        <w:rPr>
          <w:sz w:val="22"/>
        </w:rPr>
        <w:t>19</w:t>
      </w:r>
      <w:r w:rsidR="00331ABF">
        <w:rPr>
          <w:sz w:val="22"/>
        </w:rPr>
        <w:t xml:space="preserve"> out.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F25966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710E94">
        <w:t>9.2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710E94">
        <w:t>38.6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4F1FC8">
        <w:rPr>
          <w:noProof/>
          <w:sz w:val="24"/>
        </w:rPr>
        <w:t>19 de outubro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6A80" w:rsidRDefault="00256A80">
      <w:r>
        <w:separator/>
      </w:r>
    </w:p>
  </w:endnote>
  <w:endnote w:type="continuationSeparator" w:id="0">
    <w:p w:rsidR="00256A80" w:rsidRDefault="00256A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256A80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6A80" w:rsidRDefault="00256A80">
      <w:r>
        <w:separator/>
      </w:r>
    </w:p>
  </w:footnote>
  <w:footnote w:type="continuationSeparator" w:id="0">
    <w:p w:rsidR="00256A80" w:rsidRDefault="00256A8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7E7"/>
    <w:rsid w:val="000B0DB4"/>
    <w:rsid w:val="000B1838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6A80"/>
    <w:rsid w:val="0025719A"/>
    <w:rsid w:val="002604F4"/>
    <w:rsid w:val="002606A9"/>
    <w:rsid w:val="002608DB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1E44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D02"/>
    <w:rsid w:val="00695C00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ABD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00AA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4A1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0B7"/>
    <w:rsid w:val="009E61F3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397B"/>
    <w:rsid w:val="00A23C8D"/>
    <w:rsid w:val="00A248E5"/>
    <w:rsid w:val="00A25324"/>
    <w:rsid w:val="00A25F2A"/>
    <w:rsid w:val="00A260E4"/>
    <w:rsid w:val="00A26E2B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B92"/>
    <w:rsid w:val="00C83089"/>
    <w:rsid w:val="00C833AD"/>
    <w:rsid w:val="00C833E2"/>
    <w:rsid w:val="00C83809"/>
    <w:rsid w:val="00C84007"/>
    <w:rsid w:val="00C84666"/>
    <w:rsid w:val="00C84CF5"/>
    <w:rsid w:val="00C84D9B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96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5A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47669</TotalTime>
  <Pages>1</Pages>
  <Words>266</Words>
  <Characters>1521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3898</cp:revision>
  <cp:lastPrinted>2017-08-09T15:22:00Z</cp:lastPrinted>
  <dcterms:created xsi:type="dcterms:W3CDTF">2016-03-08T22:06:00Z</dcterms:created>
  <dcterms:modified xsi:type="dcterms:W3CDTF">2021-10-19T16:14:00Z</dcterms:modified>
</cp:coreProperties>
</file>