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F1FC8" w:rsidRPr="004F1FC8">
        <w:rPr>
          <w:sz w:val="22"/>
        </w:rPr>
        <w:t>Daniel Lusardo Cardozo Mesquita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4F1FC8">
        <w:rPr>
          <w:sz w:val="22"/>
        </w:rPr>
        <w:t>54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091C9F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4F1FC8">
        <w:rPr>
          <w:sz w:val="22"/>
        </w:rPr>
        <w:t>19</w:t>
      </w:r>
      <w:bookmarkStart w:id="0" w:name="_GoBack"/>
      <w:bookmarkEnd w:id="0"/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25966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10E94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10E94">
        <w:t>38.6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F1FC8">
        <w:rPr>
          <w:noProof/>
          <w:sz w:val="24"/>
        </w:rPr>
        <w:t>19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6080" w:rsidRDefault="00E36080">
      <w:r>
        <w:separator/>
      </w:r>
    </w:p>
  </w:endnote>
  <w:endnote w:type="continuationSeparator" w:id="0">
    <w:p w:rsidR="00E36080" w:rsidRDefault="00E360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3608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6080" w:rsidRDefault="00E36080">
      <w:r>
        <w:separator/>
      </w:r>
    </w:p>
  </w:footnote>
  <w:footnote w:type="continuationSeparator" w:id="0">
    <w:p w:rsidR="00E36080" w:rsidRDefault="00E360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080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47668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3896</cp:revision>
  <cp:lastPrinted>2017-08-09T15:22:00Z</cp:lastPrinted>
  <dcterms:created xsi:type="dcterms:W3CDTF">2016-03-08T22:06:00Z</dcterms:created>
  <dcterms:modified xsi:type="dcterms:W3CDTF">2021-10-19T15:59:00Z</dcterms:modified>
</cp:coreProperties>
</file>