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91C9F" w:rsidRPr="00091C9F">
        <w:rPr>
          <w:sz w:val="22"/>
        </w:rPr>
        <w:t>Glauco Oliveira Freitas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91C9F">
        <w:rPr>
          <w:sz w:val="22"/>
        </w:rPr>
        <w:t>45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91C9F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761EF2">
        <w:rPr>
          <w:sz w:val="22"/>
        </w:rPr>
        <w:t>18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2596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61EF2">
        <w:rPr>
          <w:noProof/>
          <w:sz w:val="24"/>
        </w:rPr>
        <w:t>18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861" w:rsidRDefault="00B35861">
      <w:r>
        <w:separator/>
      </w:r>
    </w:p>
  </w:endnote>
  <w:endnote w:type="continuationSeparator" w:id="0">
    <w:p w:rsidR="00B35861" w:rsidRDefault="00B35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3586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861" w:rsidRDefault="00B35861">
      <w:r>
        <w:separator/>
      </w:r>
    </w:p>
  </w:footnote>
  <w:footnote w:type="continuationSeparator" w:id="0">
    <w:p w:rsidR="00B35861" w:rsidRDefault="00B358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47668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3895</cp:revision>
  <cp:lastPrinted>2017-08-09T15:22:00Z</cp:lastPrinted>
  <dcterms:created xsi:type="dcterms:W3CDTF">2016-03-08T22:06:00Z</dcterms:created>
  <dcterms:modified xsi:type="dcterms:W3CDTF">2021-10-18T22:26:00Z</dcterms:modified>
</cp:coreProperties>
</file>