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</w:t>
      </w:r>
    </w:p>
    <w:p w:rsidR="00D04382" w:rsidRPr="00D04382" w:rsidRDefault="00D04382" w:rsidP="00D04382">
      <w:pPr>
        <w:rPr>
          <w:sz w:val="32"/>
          <w:szCs w:val="32"/>
        </w:rPr>
      </w:pPr>
      <w:r w:rsidRPr="00D04382">
        <w:rPr>
          <w:sz w:val="32"/>
          <w:szCs w:val="32"/>
        </w:rPr>
        <w:t>PACIENTE: Antonio Fernando de Freitas Oliveira</w:t>
      </w:r>
      <w:r>
        <w:rPr>
          <w:sz w:val="32"/>
          <w:szCs w:val="32"/>
        </w:rPr>
        <w:t xml:space="preserve">  ID:21467</w:t>
      </w:r>
    </w:p>
    <w:p w:rsidR="00D04382" w:rsidRPr="00D04382" w:rsidRDefault="00D04382" w:rsidP="00D04382">
      <w:pPr>
        <w:rPr>
          <w:sz w:val="32"/>
          <w:szCs w:val="32"/>
        </w:rPr>
      </w:pPr>
      <w:r w:rsidRPr="00D04382">
        <w:rPr>
          <w:sz w:val="32"/>
          <w:szCs w:val="32"/>
        </w:rPr>
        <w:t xml:space="preserve">IDADE: 58 anos SEXO: M                      </w:t>
      </w:r>
    </w:p>
    <w:p w:rsidR="007D0B8C" w:rsidRPr="00291261" w:rsidRDefault="00D04382" w:rsidP="00D04382">
      <w:pPr>
        <w:rPr>
          <w:sz w:val="32"/>
        </w:rPr>
      </w:pPr>
      <w:r w:rsidRPr="00D04382">
        <w:rPr>
          <w:sz w:val="32"/>
          <w:szCs w:val="32"/>
        </w:rPr>
        <w:t>DATA DO EXAME: 11 out. 21</w:t>
      </w:r>
    </w:p>
    <w:p w:rsidR="007D0B8C" w:rsidRDefault="007D0B8C" w:rsidP="007D0B8C">
      <w:pPr>
        <w:rPr>
          <w:sz w:val="32"/>
        </w:rPr>
      </w:pPr>
      <w:r>
        <w:rPr>
          <w:sz w:val="32"/>
        </w:rPr>
        <w:t>SEGMENTO ESTUDADO: Membros superiores</w:t>
      </w:r>
      <w:r w:rsidR="00D01B41">
        <w:rPr>
          <w:sz w:val="32"/>
        </w:rPr>
        <w:t>/</w:t>
      </w:r>
      <w:r w:rsidR="001B2137">
        <w:rPr>
          <w:sz w:val="32"/>
        </w:rPr>
        <w:t>inferiores</w:t>
      </w:r>
      <w:r w:rsidR="00D04382">
        <w:rPr>
          <w:sz w:val="32"/>
        </w:rPr>
        <w:t>/lingua.</w:t>
      </w:r>
      <w:r w:rsidR="00423DDD">
        <w:rPr>
          <w:sz w:val="32"/>
        </w:rPr>
        <w:t xml:space="preserve"> 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</w:t>
      </w:r>
      <w:r w:rsidR="00D04382">
        <w:rPr>
          <w:sz w:val="32"/>
        </w:rPr>
        <w:t xml:space="preserve"> dos nervos mediano direito e esquerdo,bem como suas amplitudes,</w:t>
      </w:r>
      <w:r>
        <w:rPr>
          <w:sz w:val="32"/>
        </w:rPr>
        <w:t xml:space="preserve"> estão </w:t>
      </w:r>
      <w:r w:rsidR="00D04382">
        <w:rPr>
          <w:sz w:val="32"/>
        </w:rPr>
        <w:t>diminuidas,sendo normal nos demais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423DDD">
        <w:rPr>
          <w:sz w:val="32"/>
        </w:rPr>
        <w:t xml:space="preserve"> mostram</w:t>
      </w:r>
      <w:r w:rsidR="00D04382">
        <w:rPr>
          <w:sz w:val="32"/>
        </w:rPr>
        <w:t xml:space="preserve"> em alguns musculos</w:t>
      </w:r>
      <w:r w:rsidR="00423DDD">
        <w:rPr>
          <w:sz w:val="32"/>
        </w:rPr>
        <w:t xml:space="preserve"> sinais de desnervacao cronica</w:t>
      </w:r>
      <w:r w:rsidR="00C40105">
        <w:rPr>
          <w:sz w:val="32"/>
        </w:rPr>
        <w:t xml:space="preserve"> e reinervacao</w:t>
      </w:r>
      <w:r w:rsidR="00222B50">
        <w:rPr>
          <w:sz w:val="32"/>
        </w:rPr>
        <w:t>,</w:t>
      </w:r>
      <w:r w:rsidR="00C40105">
        <w:rPr>
          <w:sz w:val="32"/>
        </w:rPr>
        <w:t>e</w:t>
      </w:r>
      <w:r w:rsidR="00222B50">
        <w:rPr>
          <w:sz w:val="32"/>
        </w:rPr>
        <w:t xml:space="preserve"> foram</w:t>
      </w:r>
      <w:r w:rsidR="00C40E35">
        <w:rPr>
          <w:sz w:val="32"/>
        </w:rPr>
        <w:t xml:space="preserve"> registrados potenciais de fibrilação</w:t>
      </w:r>
      <w:r w:rsidR="00222B50">
        <w:rPr>
          <w:sz w:val="32"/>
        </w:rPr>
        <w:t>,fasciculacao</w:t>
      </w:r>
      <w:r w:rsidR="00C40E35">
        <w:rPr>
          <w:sz w:val="32"/>
        </w:rPr>
        <w:t xml:space="preserve"> e ondas agudas positivas.</w:t>
      </w:r>
    </w:p>
    <w:p w:rsidR="007D0B8C" w:rsidRDefault="007D0B8C" w:rsidP="007D0B8C">
      <w:pPr>
        <w:rPr>
          <w:sz w:val="32"/>
        </w:rPr>
      </w:pPr>
    </w:p>
    <w:p w:rsidR="00D04382" w:rsidRDefault="00D04382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D04382" w:rsidRPr="00D04382" w:rsidRDefault="00423DDD" w:rsidP="007D0B8C">
      <w:pPr>
        <w:rPr>
          <w:sz w:val="28"/>
          <w:szCs w:val="28"/>
        </w:rPr>
      </w:pPr>
      <w:r w:rsidRPr="00D04382">
        <w:rPr>
          <w:sz w:val="28"/>
          <w:szCs w:val="28"/>
        </w:rPr>
        <w:t xml:space="preserve">Quadro eletroneuromiografico de processo neurologico </w:t>
      </w:r>
      <w:r w:rsidR="00D04382" w:rsidRPr="00D04382">
        <w:rPr>
          <w:sz w:val="28"/>
          <w:szCs w:val="28"/>
        </w:rPr>
        <w:t>no momento:</w:t>
      </w:r>
    </w:p>
    <w:p w:rsidR="007D0B8C" w:rsidRPr="00D04382" w:rsidRDefault="00D04382" w:rsidP="007D0B8C">
      <w:pPr>
        <w:rPr>
          <w:sz w:val="28"/>
          <w:szCs w:val="28"/>
        </w:rPr>
      </w:pPr>
      <w:r w:rsidRPr="00D04382">
        <w:rPr>
          <w:sz w:val="28"/>
          <w:szCs w:val="28"/>
        </w:rPr>
        <w:t xml:space="preserve">1) </w:t>
      </w:r>
      <w:r w:rsidRPr="00D04382">
        <w:rPr>
          <w:b/>
          <w:sz w:val="28"/>
          <w:szCs w:val="28"/>
        </w:rPr>
        <w:t>Sugestivo</w:t>
      </w:r>
      <w:r w:rsidRPr="00D04382">
        <w:rPr>
          <w:sz w:val="28"/>
          <w:szCs w:val="28"/>
        </w:rPr>
        <w:t xml:space="preserve"> de </w:t>
      </w:r>
      <w:r w:rsidR="00EB242B" w:rsidRPr="00D04382">
        <w:rPr>
          <w:sz w:val="28"/>
          <w:szCs w:val="28"/>
        </w:rPr>
        <w:t>doenca do</w:t>
      </w:r>
      <w:r w:rsidR="00C40105" w:rsidRPr="00D04382">
        <w:rPr>
          <w:sz w:val="28"/>
          <w:szCs w:val="28"/>
        </w:rPr>
        <w:t xml:space="preserve"> neuronio motor</w:t>
      </w:r>
      <w:r w:rsidRPr="00D04382">
        <w:rPr>
          <w:sz w:val="28"/>
          <w:szCs w:val="28"/>
        </w:rPr>
        <w:t>.</w:t>
      </w:r>
    </w:p>
    <w:p w:rsidR="00D04382" w:rsidRPr="00D04382" w:rsidRDefault="00D04382" w:rsidP="007D0B8C">
      <w:pPr>
        <w:rPr>
          <w:sz w:val="28"/>
          <w:szCs w:val="28"/>
        </w:rPr>
      </w:pPr>
      <w:r w:rsidRPr="00D04382">
        <w:rPr>
          <w:sz w:val="28"/>
          <w:szCs w:val="28"/>
        </w:rPr>
        <w:t xml:space="preserve">2) </w:t>
      </w:r>
      <w:r w:rsidRPr="00D04382">
        <w:rPr>
          <w:b/>
          <w:sz w:val="28"/>
          <w:szCs w:val="28"/>
        </w:rPr>
        <w:t>Compativel</w:t>
      </w:r>
      <w:r>
        <w:rPr>
          <w:b/>
          <w:sz w:val="28"/>
          <w:szCs w:val="28"/>
        </w:rPr>
        <w:t xml:space="preserve"> </w:t>
      </w:r>
      <w:r w:rsidRPr="00D04382">
        <w:rPr>
          <w:sz w:val="28"/>
          <w:szCs w:val="28"/>
        </w:rPr>
        <w:t>com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s</w:t>
      </w:r>
      <w:bookmarkStart w:id="0" w:name="_GoBack"/>
      <w:bookmarkEnd w:id="0"/>
      <w:r w:rsidRPr="00D04382">
        <w:rPr>
          <w:sz w:val="28"/>
          <w:szCs w:val="28"/>
        </w:rPr>
        <w:t>indrome do tunel do carpo a direita e esquerda de grau leve.</w:t>
      </w:r>
    </w:p>
    <w:p w:rsidR="00E324C2" w:rsidRDefault="00E324C2" w:rsidP="007D0B8C">
      <w:pPr>
        <w:rPr>
          <w:sz w:val="32"/>
        </w:rPr>
      </w:pPr>
    </w:p>
    <w:p w:rsidR="00D04382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</w:t>
      </w:r>
    </w:p>
    <w:p w:rsidR="007D0B8C" w:rsidRDefault="00D04382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D06741">
        <w:rPr>
          <w:i/>
          <w:sz w:val="32"/>
        </w:rPr>
        <w:t xml:space="preserve">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 </w:t>
      </w:r>
      <w:r w:rsidR="00D04382">
        <w:rPr>
          <w:i/>
          <w:sz w:val="24"/>
          <w:szCs w:val="24"/>
        </w:rPr>
        <w:t xml:space="preserve">                                                                             </w:t>
      </w:r>
      <w:r>
        <w:rPr>
          <w:i/>
          <w:sz w:val="24"/>
          <w:szCs w:val="24"/>
        </w:rPr>
        <w:t xml:space="preserve">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AF1" w:rsidRDefault="00E36AF1">
      <w:r>
        <w:separator/>
      </w:r>
    </w:p>
  </w:endnote>
  <w:endnote w:type="continuationSeparator" w:id="0">
    <w:p w:rsidR="00E36AF1" w:rsidRDefault="00E36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AF1" w:rsidRDefault="00E36AF1">
      <w:r>
        <w:separator/>
      </w:r>
    </w:p>
  </w:footnote>
  <w:footnote w:type="continuationSeparator" w:id="0">
    <w:p w:rsidR="00E36AF1" w:rsidRDefault="00E36A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745F5"/>
    <w:rsid w:val="00084B13"/>
    <w:rsid w:val="000872E3"/>
    <w:rsid w:val="00095091"/>
    <w:rsid w:val="000F54C6"/>
    <w:rsid w:val="000F5A84"/>
    <w:rsid w:val="000F74F5"/>
    <w:rsid w:val="00114A78"/>
    <w:rsid w:val="00124C32"/>
    <w:rsid w:val="001259F1"/>
    <w:rsid w:val="00144AD0"/>
    <w:rsid w:val="00144F72"/>
    <w:rsid w:val="001A3D66"/>
    <w:rsid w:val="001B2137"/>
    <w:rsid w:val="001D52D8"/>
    <w:rsid w:val="001E51C7"/>
    <w:rsid w:val="001F1F46"/>
    <w:rsid w:val="001F5D63"/>
    <w:rsid w:val="0020003D"/>
    <w:rsid w:val="002202C3"/>
    <w:rsid w:val="00222B50"/>
    <w:rsid w:val="00224100"/>
    <w:rsid w:val="00236E7D"/>
    <w:rsid w:val="00263E1C"/>
    <w:rsid w:val="002D2A45"/>
    <w:rsid w:val="002D355C"/>
    <w:rsid w:val="002E0DB0"/>
    <w:rsid w:val="003245C4"/>
    <w:rsid w:val="003309E0"/>
    <w:rsid w:val="00332BD3"/>
    <w:rsid w:val="00333BD1"/>
    <w:rsid w:val="00352729"/>
    <w:rsid w:val="00354971"/>
    <w:rsid w:val="00367148"/>
    <w:rsid w:val="0038397F"/>
    <w:rsid w:val="003C367D"/>
    <w:rsid w:val="003D0CE1"/>
    <w:rsid w:val="003D4D5A"/>
    <w:rsid w:val="003E085D"/>
    <w:rsid w:val="003F791C"/>
    <w:rsid w:val="0040587D"/>
    <w:rsid w:val="00410C22"/>
    <w:rsid w:val="00411724"/>
    <w:rsid w:val="004136B8"/>
    <w:rsid w:val="004208BF"/>
    <w:rsid w:val="00423DDD"/>
    <w:rsid w:val="0049674F"/>
    <w:rsid w:val="004A1FCE"/>
    <w:rsid w:val="004A3EBC"/>
    <w:rsid w:val="00505B2A"/>
    <w:rsid w:val="00507D29"/>
    <w:rsid w:val="005165FE"/>
    <w:rsid w:val="005213BA"/>
    <w:rsid w:val="0052245F"/>
    <w:rsid w:val="0052744F"/>
    <w:rsid w:val="005449EE"/>
    <w:rsid w:val="00550BAA"/>
    <w:rsid w:val="0055596F"/>
    <w:rsid w:val="005839C1"/>
    <w:rsid w:val="005863E5"/>
    <w:rsid w:val="005A287F"/>
    <w:rsid w:val="005B43C9"/>
    <w:rsid w:val="005B7AE0"/>
    <w:rsid w:val="005D3641"/>
    <w:rsid w:val="005E43DB"/>
    <w:rsid w:val="005F022F"/>
    <w:rsid w:val="0061413D"/>
    <w:rsid w:val="00630C31"/>
    <w:rsid w:val="00667CD2"/>
    <w:rsid w:val="006A282D"/>
    <w:rsid w:val="006B2087"/>
    <w:rsid w:val="006B27FE"/>
    <w:rsid w:val="007026E9"/>
    <w:rsid w:val="00713237"/>
    <w:rsid w:val="00730E26"/>
    <w:rsid w:val="0073277D"/>
    <w:rsid w:val="00753D6E"/>
    <w:rsid w:val="00780271"/>
    <w:rsid w:val="007D0B8C"/>
    <w:rsid w:val="00816166"/>
    <w:rsid w:val="0084120A"/>
    <w:rsid w:val="0088584E"/>
    <w:rsid w:val="00886485"/>
    <w:rsid w:val="008A0141"/>
    <w:rsid w:val="008B10C0"/>
    <w:rsid w:val="008B1179"/>
    <w:rsid w:val="008D3DA8"/>
    <w:rsid w:val="00906237"/>
    <w:rsid w:val="00921F8B"/>
    <w:rsid w:val="00927362"/>
    <w:rsid w:val="0093659B"/>
    <w:rsid w:val="00946BC5"/>
    <w:rsid w:val="0096075C"/>
    <w:rsid w:val="00990492"/>
    <w:rsid w:val="00993A7D"/>
    <w:rsid w:val="009A029E"/>
    <w:rsid w:val="009A476B"/>
    <w:rsid w:val="009D2542"/>
    <w:rsid w:val="009E2004"/>
    <w:rsid w:val="009F2D95"/>
    <w:rsid w:val="00A47ADE"/>
    <w:rsid w:val="00A66846"/>
    <w:rsid w:val="00A85490"/>
    <w:rsid w:val="00A86281"/>
    <w:rsid w:val="00A93234"/>
    <w:rsid w:val="00AB206D"/>
    <w:rsid w:val="00AB3C8E"/>
    <w:rsid w:val="00AB7142"/>
    <w:rsid w:val="00AE1956"/>
    <w:rsid w:val="00B05EF5"/>
    <w:rsid w:val="00B11CCC"/>
    <w:rsid w:val="00B26EB2"/>
    <w:rsid w:val="00B440D0"/>
    <w:rsid w:val="00B56EEE"/>
    <w:rsid w:val="00B620BF"/>
    <w:rsid w:val="00BB024C"/>
    <w:rsid w:val="00BB6F3A"/>
    <w:rsid w:val="00BC1D3F"/>
    <w:rsid w:val="00BF7FDD"/>
    <w:rsid w:val="00C060B7"/>
    <w:rsid w:val="00C22593"/>
    <w:rsid w:val="00C40105"/>
    <w:rsid w:val="00C40558"/>
    <w:rsid w:val="00C40E35"/>
    <w:rsid w:val="00C56C1A"/>
    <w:rsid w:val="00C878A7"/>
    <w:rsid w:val="00CC5082"/>
    <w:rsid w:val="00CF0596"/>
    <w:rsid w:val="00D00824"/>
    <w:rsid w:val="00D01B41"/>
    <w:rsid w:val="00D04382"/>
    <w:rsid w:val="00D06741"/>
    <w:rsid w:val="00D576AE"/>
    <w:rsid w:val="00D910AF"/>
    <w:rsid w:val="00DB0F95"/>
    <w:rsid w:val="00DB6503"/>
    <w:rsid w:val="00DF262D"/>
    <w:rsid w:val="00DF31D9"/>
    <w:rsid w:val="00E021A3"/>
    <w:rsid w:val="00E02EAB"/>
    <w:rsid w:val="00E03032"/>
    <w:rsid w:val="00E152EF"/>
    <w:rsid w:val="00E2223A"/>
    <w:rsid w:val="00E25B55"/>
    <w:rsid w:val="00E324C2"/>
    <w:rsid w:val="00E36AF1"/>
    <w:rsid w:val="00E52085"/>
    <w:rsid w:val="00E523AB"/>
    <w:rsid w:val="00EB242B"/>
    <w:rsid w:val="00EE0A1E"/>
    <w:rsid w:val="00F06F7C"/>
    <w:rsid w:val="00F23CD9"/>
    <w:rsid w:val="00F256C5"/>
    <w:rsid w:val="00F27DBA"/>
    <w:rsid w:val="00F604CE"/>
    <w:rsid w:val="00F65A90"/>
    <w:rsid w:val="00F72ADA"/>
    <w:rsid w:val="00F7558F"/>
    <w:rsid w:val="00FB2E5E"/>
    <w:rsid w:val="00FD018D"/>
    <w:rsid w:val="00FD507B"/>
    <w:rsid w:val="00FE01EC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14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</cp:revision>
  <cp:lastPrinted>1998-02-03T19:29:00Z</cp:lastPrinted>
  <dcterms:created xsi:type="dcterms:W3CDTF">2018-08-16T21:37:00Z</dcterms:created>
  <dcterms:modified xsi:type="dcterms:W3CDTF">2021-10-11T18:43:00Z</dcterms:modified>
</cp:coreProperties>
</file>