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F120EE" w:rsidRPr="00F120EE" w:rsidRDefault="00F120EE" w:rsidP="00F120EE">
      <w:pPr>
        <w:rPr>
          <w:sz w:val="32"/>
          <w:szCs w:val="32"/>
        </w:rPr>
      </w:pPr>
      <w:r w:rsidRPr="00F120EE">
        <w:rPr>
          <w:sz w:val="32"/>
          <w:szCs w:val="32"/>
        </w:rPr>
        <w:t xml:space="preserve">PACIENTE: </w:t>
      </w:r>
      <w:r w:rsidR="007D46FE" w:rsidRPr="007D46FE">
        <w:rPr>
          <w:sz w:val="32"/>
          <w:szCs w:val="32"/>
        </w:rPr>
        <w:t>Carlos Augusto Oliveira Miranda</w:t>
      </w:r>
    </w:p>
    <w:p w:rsidR="00F120EE" w:rsidRPr="00F120EE" w:rsidRDefault="00F120EE" w:rsidP="00F120EE">
      <w:pPr>
        <w:rPr>
          <w:sz w:val="32"/>
          <w:szCs w:val="32"/>
        </w:rPr>
      </w:pPr>
      <w:r w:rsidRPr="00F120EE">
        <w:rPr>
          <w:sz w:val="32"/>
          <w:szCs w:val="32"/>
        </w:rPr>
        <w:t xml:space="preserve">IDADE: </w:t>
      </w:r>
      <w:r w:rsidR="007D46FE">
        <w:rPr>
          <w:sz w:val="32"/>
          <w:szCs w:val="32"/>
        </w:rPr>
        <w:t>48</w:t>
      </w:r>
      <w:r w:rsidR="00723AF4">
        <w:rPr>
          <w:sz w:val="32"/>
          <w:szCs w:val="32"/>
        </w:rPr>
        <w:t xml:space="preserve"> </w:t>
      </w:r>
      <w:r w:rsidRPr="00F120EE">
        <w:rPr>
          <w:sz w:val="32"/>
          <w:szCs w:val="32"/>
        </w:rPr>
        <w:t xml:space="preserve">anos SEXO: </w:t>
      </w:r>
      <w:r w:rsidR="007D46FE">
        <w:rPr>
          <w:sz w:val="32"/>
          <w:szCs w:val="32"/>
        </w:rPr>
        <w:t>M</w:t>
      </w:r>
      <w:r w:rsidRPr="00F120EE">
        <w:rPr>
          <w:sz w:val="32"/>
          <w:szCs w:val="32"/>
        </w:rPr>
        <w:t xml:space="preserve">                      </w:t>
      </w:r>
    </w:p>
    <w:p w:rsidR="004930C6" w:rsidRDefault="00F120EE" w:rsidP="00F120EE">
      <w:pPr>
        <w:rPr>
          <w:sz w:val="32"/>
          <w:szCs w:val="32"/>
        </w:rPr>
      </w:pPr>
      <w:r w:rsidRPr="00F120EE">
        <w:rPr>
          <w:sz w:val="32"/>
          <w:szCs w:val="32"/>
        </w:rPr>
        <w:t xml:space="preserve">DATA DO EXAME: </w:t>
      </w:r>
      <w:r w:rsidR="007D46FE">
        <w:rPr>
          <w:sz w:val="32"/>
          <w:szCs w:val="32"/>
        </w:rPr>
        <w:t>8</w:t>
      </w:r>
      <w:bookmarkStart w:id="0" w:name="_GoBack"/>
      <w:bookmarkEnd w:id="0"/>
      <w:r w:rsidRPr="00F120EE">
        <w:rPr>
          <w:sz w:val="32"/>
          <w:szCs w:val="32"/>
        </w:rPr>
        <w:t xml:space="preserve"> out. 21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A1FA6" w:rsidRDefault="000A1FA6">
      <w:r>
        <w:separator/>
      </w:r>
    </w:p>
  </w:endnote>
  <w:endnote w:type="continuationSeparator" w:id="0">
    <w:p w:rsidR="000A1FA6" w:rsidRDefault="000A1F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A1FA6" w:rsidRDefault="000A1FA6">
      <w:r>
        <w:separator/>
      </w:r>
    </w:p>
  </w:footnote>
  <w:footnote w:type="continuationSeparator" w:id="0">
    <w:p w:rsidR="000A1FA6" w:rsidRDefault="000A1FA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376D"/>
    <w:rsid w:val="0002391F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16A6"/>
    <w:rsid w:val="000A1FA6"/>
    <w:rsid w:val="000A4205"/>
    <w:rsid w:val="000A46C3"/>
    <w:rsid w:val="000A5974"/>
    <w:rsid w:val="000B100E"/>
    <w:rsid w:val="000B2BB0"/>
    <w:rsid w:val="000B2CEA"/>
    <w:rsid w:val="000B369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E2B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6B5E"/>
    <w:rsid w:val="002878BB"/>
    <w:rsid w:val="0028793A"/>
    <w:rsid w:val="002879E6"/>
    <w:rsid w:val="00290FC4"/>
    <w:rsid w:val="00291120"/>
    <w:rsid w:val="0029151B"/>
    <w:rsid w:val="00291CF8"/>
    <w:rsid w:val="00291F15"/>
    <w:rsid w:val="00293A1C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60BD"/>
    <w:rsid w:val="002A610F"/>
    <w:rsid w:val="002A6757"/>
    <w:rsid w:val="002B070B"/>
    <w:rsid w:val="002B079E"/>
    <w:rsid w:val="002B2D29"/>
    <w:rsid w:val="002B2F74"/>
    <w:rsid w:val="002B3B71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C86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442"/>
    <w:rsid w:val="00336912"/>
    <w:rsid w:val="003377DD"/>
    <w:rsid w:val="00340760"/>
    <w:rsid w:val="00341EE8"/>
    <w:rsid w:val="00341F7A"/>
    <w:rsid w:val="003420D2"/>
    <w:rsid w:val="00342C30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2383"/>
    <w:rsid w:val="003D239C"/>
    <w:rsid w:val="003D2BE5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605"/>
    <w:rsid w:val="003E56E0"/>
    <w:rsid w:val="003E70D7"/>
    <w:rsid w:val="003F0130"/>
    <w:rsid w:val="003F0524"/>
    <w:rsid w:val="003F10E6"/>
    <w:rsid w:val="003F23CD"/>
    <w:rsid w:val="003F2671"/>
    <w:rsid w:val="003F2B8E"/>
    <w:rsid w:val="003F5D41"/>
    <w:rsid w:val="004009FB"/>
    <w:rsid w:val="00400A6D"/>
    <w:rsid w:val="00400D28"/>
    <w:rsid w:val="00400EAA"/>
    <w:rsid w:val="00402AF3"/>
    <w:rsid w:val="00403FE9"/>
    <w:rsid w:val="00404FA9"/>
    <w:rsid w:val="004063D5"/>
    <w:rsid w:val="004113B3"/>
    <w:rsid w:val="00416079"/>
    <w:rsid w:val="0041633B"/>
    <w:rsid w:val="004177EC"/>
    <w:rsid w:val="004217C5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E1280"/>
    <w:rsid w:val="004E287B"/>
    <w:rsid w:val="004E30CF"/>
    <w:rsid w:val="004E3BD1"/>
    <w:rsid w:val="004E3BDF"/>
    <w:rsid w:val="004E4557"/>
    <w:rsid w:val="004E49AE"/>
    <w:rsid w:val="004E5293"/>
    <w:rsid w:val="004E5766"/>
    <w:rsid w:val="004E587E"/>
    <w:rsid w:val="004E5C59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A1D5C"/>
    <w:rsid w:val="005A2842"/>
    <w:rsid w:val="005A2997"/>
    <w:rsid w:val="005A2D18"/>
    <w:rsid w:val="005A3424"/>
    <w:rsid w:val="005A4AC3"/>
    <w:rsid w:val="005A5685"/>
    <w:rsid w:val="005A5BE4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03B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A0A"/>
    <w:rsid w:val="005D4474"/>
    <w:rsid w:val="005D5930"/>
    <w:rsid w:val="005D632E"/>
    <w:rsid w:val="005E0C00"/>
    <w:rsid w:val="005E2D31"/>
    <w:rsid w:val="005E434C"/>
    <w:rsid w:val="005E472E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20520"/>
    <w:rsid w:val="0062154E"/>
    <w:rsid w:val="00623519"/>
    <w:rsid w:val="00623F0B"/>
    <w:rsid w:val="00624173"/>
    <w:rsid w:val="00625E03"/>
    <w:rsid w:val="006261E2"/>
    <w:rsid w:val="00626377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73A9"/>
    <w:rsid w:val="00691001"/>
    <w:rsid w:val="0069240F"/>
    <w:rsid w:val="00692823"/>
    <w:rsid w:val="00694F10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64E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C7949"/>
    <w:rsid w:val="008D0949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41D6"/>
    <w:rsid w:val="0099560F"/>
    <w:rsid w:val="009A0B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6D49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27BD5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5F17"/>
    <w:rsid w:val="00A90CA8"/>
    <w:rsid w:val="00A93408"/>
    <w:rsid w:val="00A9350B"/>
    <w:rsid w:val="00A93713"/>
    <w:rsid w:val="00A93795"/>
    <w:rsid w:val="00A93C70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C1D6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5705"/>
    <w:rsid w:val="00B75D27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FC3"/>
    <w:rsid w:val="00B923D2"/>
    <w:rsid w:val="00B92E0A"/>
    <w:rsid w:val="00B9318B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211D"/>
    <w:rsid w:val="00BB2496"/>
    <w:rsid w:val="00BB2666"/>
    <w:rsid w:val="00BB2CBB"/>
    <w:rsid w:val="00BB5163"/>
    <w:rsid w:val="00BB57FD"/>
    <w:rsid w:val="00BB6A76"/>
    <w:rsid w:val="00BB6EEA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6AD"/>
    <w:rsid w:val="00CE1A3B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5063D"/>
    <w:rsid w:val="00D506C7"/>
    <w:rsid w:val="00D50F3A"/>
    <w:rsid w:val="00D51F61"/>
    <w:rsid w:val="00D51FAB"/>
    <w:rsid w:val="00D526B0"/>
    <w:rsid w:val="00D52830"/>
    <w:rsid w:val="00D52B84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434D"/>
    <w:rsid w:val="00D64584"/>
    <w:rsid w:val="00D66B30"/>
    <w:rsid w:val="00D67070"/>
    <w:rsid w:val="00D7017D"/>
    <w:rsid w:val="00D7247E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88"/>
    <w:rsid w:val="00D860BC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7B6B"/>
    <w:rsid w:val="00DC0397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818"/>
    <w:rsid w:val="00E10A4F"/>
    <w:rsid w:val="00E12378"/>
    <w:rsid w:val="00E12B1E"/>
    <w:rsid w:val="00E12D8E"/>
    <w:rsid w:val="00E13A4D"/>
    <w:rsid w:val="00E14403"/>
    <w:rsid w:val="00E167CB"/>
    <w:rsid w:val="00E16923"/>
    <w:rsid w:val="00E17CE1"/>
    <w:rsid w:val="00E20C6F"/>
    <w:rsid w:val="00E20E5E"/>
    <w:rsid w:val="00E21906"/>
    <w:rsid w:val="00E21F02"/>
    <w:rsid w:val="00E23A19"/>
    <w:rsid w:val="00E23C39"/>
    <w:rsid w:val="00E24128"/>
    <w:rsid w:val="00E24509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625A"/>
    <w:rsid w:val="00E46A4C"/>
    <w:rsid w:val="00E4782F"/>
    <w:rsid w:val="00E47C33"/>
    <w:rsid w:val="00E512E5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4953"/>
    <w:rsid w:val="00E84AF9"/>
    <w:rsid w:val="00E84B83"/>
    <w:rsid w:val="00E8501C"/>
    <w:rsid w:val="00E856A8"/>
    <w:rsid w:val="00E85B63"/>
    <w:rsid w:val="00E85E65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D0799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62A0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FE3"/>
    <w:rsid w:val="00FA5234"/>
    <w:rsid w:val="00FA5385"/>
    <w:rsid w:val="00FA5F36"/>
    <w:rsid w:val="00FA6E19"/>
    <w:rsid w:val="00FA72FE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4227</TotalTime>
  <Pages>1</Pages>
  <Words>69</Words>
  <Characters>395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1704</cp:revision>
  <cp:lastPrinted>1998-02-03T19:29:00Z</cp:lastPrinted>
  <dcterms:created xsi:type="dcterms:W3CDTF">2016-03-08T23:18:00Z</dcterms:created>
  <dcterms:modified xsi:type="dcterms:W3CDTF">2021-10-08T12:48:00Z</dcterms:modified>
</cp:coreProperties>
</file>