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26086" w:rsidRPr="00926086">
        <w:rPr>
          <w:sz w:val="22"/>
        </w:rPr>
        <w:t>Carlos Augusto Oliveira Miranda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26086">
        <w:rPr>
          <w:sz w:val="22"/>
        </w:rPr>
        <w:t>48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26086">
        <w:rPr>
          <w:sz w:val="22"/>
        </w:rPr>
        <w:t>Deficit atencao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26086">
        <w:rPr>
          <w:sz w:val="22"/>
        </w:rPr>
        <w:t>8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D33A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26086">
        <w:rPr>
          <w:noProof/>
          <w:sz w:val="24"/>
        </w:rPr>
        <w:t>8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71A" w:rsidRDefault="00C0771A">
      <w:r>
        <w:separator/>
      </w:r>
    </w:p>
  </w:endnote>
  <w:endnote w:type="continuationSeparator" w:id="0">
    <w:p w:rsidR="00C0771A" w:rsidRDefault="00C07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771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71A" w:rsidRDefault="00C0771A">
      <w:r>
        <w:separator/>
      </w:r>
    </w:p>
  </w:footnote>
  <w:footnote w:type="continuationSeparator" w:id="0">
    <w:p w:rsidR="00C0771A" w:rsidRDefault="00C077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47486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3889</cp:revision>
  <cp:lastPrinted>2017-08-09T15:22:00Z</cp:lastPrinted>
  <dcterms:created xsi:type="dcterms:W3CDTF">2016-03-08T22:06:00Z</dcterms:created>
  <dcterms:modified xsi:type="dcterms:W3CDTF">2021-10-08T12:48:00Z</dcterms:modified>
</cp:coreProperties>
</file>