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E13B9" w:rsidRPr="00FE13B9">
        <w:rPr>
          <w:sz w:val="22"/>
        </w:rPr>
        <w:t>Daniel de Souza Lopes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E13B9">
        <w:rPr>
          <w:sz w:val="22"/>
        </w:rPr>
        <w:t>37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D33A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E13B9">
        <w:rPr>
          <w:sz w:val="22"/>
        </w:rPr>
        <w:t>7</w:t>
      </w:r>
      <w:bookmarkStart w:id="0" w:name="_GoBack"/>
      <w:bookmarkEnd w:id="0"/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D33A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E13B9">
        <w:rPr>
          <w:noProof/>
          <w:sz w:val="24"/>
        </w:rPr>
        <w:t>7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099" w:rsidRDefault="00F05099">
      <w:r>
        <w:separator/>
      </w:r>
    </w:p>
  </w:endnote>
  <w:endnote w:type="continuationSeparator" w:id="0">
    <w:p w:rsidR="00F05099" w:rsidRDefault="00F05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0509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099" w:rsidRDefault="00F05099">
      <w:r>
        <w:separator/>
      </w:r>
    </w:p>
  </w:footnote>
  <w:footnote w:type="continuationSeparator" w:id="0">
    <w:p w:rsidR="00F05099" w:rsidRDefault="00F050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47486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3888</cp:revision>
  <cp:lastPrinted>2017-08-09T15:22:00Z</cp:lastPrinted>
  <dcterms:created xsi:type="dcterms:W3CDTF">2016-03-08T22:06:00Z</dcterms:created>
  <dcterms:modified xsi:type="dcterms:W3CDTF">2021-10-07T13:52:00Z</dcterms:modified>
</cp:coreProperties>
</file>