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90608C" w:rsidRPr="0090608C">
        <w:rPr>
          <w:sz w:val="22"/>
        </w:rPr>
        <w:t>Beatriz Barros Barbosa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90608C">
        <w:rPr>
          <w:sz w:val="22"/>
        </w:rPr>
        <w:t>22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90608C">
        <w:rPr>
          <w:sz w:val="22"/>
        </w:rPr>
        <w:t>Sonolencia excessiva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90608C">
        <w:rPr>
          <w:sz w:val="22"/>
        </w:rPr>
        <w:t>6</w:t>
      </w:r>
      <w:r w:rsidR="002518D8">
        <w:rPr>
          <w:sz w:val="22"/>
        </w:rPr>
        <w:t xml:space="preserve"> out. 21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47666A">
        <w:rPr>
          <w:sz w:val="22"/>
        </w:rPr>
        <w:t>Ndn</w:t>
      </w:r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frontal e</w:t>
      </w:r>
      <w:r w:rsidR="00F74B87">
        <w:t xml:space="preserve"> em </w:t>
      </w:r>
      <w:r w:rsidR="00DC6AC2">
        <w:t xml:space="preserve"> projeção </w:t>
      </w:r>
      <w:r w:rsidR="002518D8">
        <w:t>frontal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</w:t>
      </w:r>
      <w:r w:rsidR="0090608C">
        <w:rPr>
          <w:sz w:val="24"/>
          <w:szCs w:val="24"/>
        </w:rPr>
        <w:t>difusa intermitentes</w:t>
      </w:r>
      <w:bookmarkStart w:id="0" w:name="_GoBack"/>
      <w:bookmarkEnd w:id="0"/>
      <w:r w:rsidR="009B29AE">
        <w:rPr>
          <w:sz w:val="24"/>
          <w:szCs w:val="24"/>
        </w:rPr>
        <w:t xml:space="preserve">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90608C">
        <w:rPr>
          <w:noProof/>
          <w:sz w:val="24"/>
        </w:rPr>
        <w:t>6 de outubro de 2021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8B435E" w:rsidRDefault="008B435E">
      <w:pPr>
        <w:ind w:firstLine="720"/>
        <w:jc w:val="right"/>
        <w:rPr>
          <w:sz w:val="18"/>
          <w:szCs w:val="18"/>
          <w:lang w:val="en-US"/>
        </w:rPr>
      </w:pPr>
      <w:r w:rsidRPr="00EA524F">
        <w:rPr>
          <w:sz w:val="24"/>
        </w:rPr>
        <w:t xml:space="preserve">                                                                              </w:t>
      </w:r>
      <w:r w:rsidRPr="008B435E">
        <w:rPr>
          <w:sz w:val="18"/>
          <w:szCs w:val="18"/>
          <w:lang w:val="en-US"/>
        </w:rPr>
        <w:t xml:space="preserve">CRM-SP </w:t>
      </w:r>
      <w:proofErr w:type="gramStart"/>
      <w:r w:rsidRPr="008B435E">
        <w:rPr>
          <w:sz w:val="18"/>
          <w:szCs w:val="18"/>
          <w:lang w:val="en-US"/>
        </w:rPr>
        <w:t xml:space="preserve">62357  </w:t>
      </w:r>
      <w:r w:rsidR="00FB6AA1" w:rsidRPr="008B435E">
        <w:rPr>
          <w:sz w:val="18"/>
          <w:szCs w:val="18"/>
          <w:lang w:val="en-US"/>
        </w:rPr>
        <w:t>CRM</w:t>
      </w:r>
      <w:proofErr w:type="gramEnd"/>
      <w:r w:rsidR="00FB6AA1" w:rsidRPr="008B435E">
        <w:rPr>
          <w:sz w:val="18"/>
          <w:szCs w:val="18"/>
          <w:lang w:val="en-US"/>
        </w:rPr>
        <w:t>-DF 11.095</w:t>
      </w:r>
      <w:r w:rsidR="00FB6AA1" w:rsidRPr="008B435E">
        <w:rPr>
          <w:sz w:val="18"/>
          <w:szCs w:val="18"/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222" w:rsidRDefault="00961222">
      <w:r>
        <w:separator/>
      </w:r>
    </w:p>
  </w:endnote>
  <w:endnote w:type="continuationSeparator" w:id="0">
    <w:p w:rsidR="00961222" w:rsidRDefault="00961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9612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222" w:rsidRDefault="00961222">
      <w:r>
        <w:separator/>
      </w:r>
    </w:p>
  </w:footnote>
  <w:footnote w:type="continuationSeparator" w:id="0">
    <w:p w:rsidR="00961222" w:rsidRDefault="009612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23C30"/>
    <w:rsid w:val="001252E9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38A4"/>
    <w:rsid w:val="003C60F1"/>
    <w:rsid w:val="003E7146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A2DE7"/>
    <w:rsid w:val="006A48B5"/>
    <w:rsid w:val="006B422D"/>
    <w:rsid w:val="006B5079"/>
    <w:rsid w:val="006C4B3A"/>
    <w:rsid w:val="006E1AE8"/>
    <w:rsid w:val="006F1632"/>
    <w:rsid w:val="006F1BFD"/>
    <w:rsid w:val="006F2078"/>
    <w:rsid w:val="0070237F"/>
    <w:rsid w:val="00711A89"/>
    <w:rsid w:val="00725B0F"/>
    <w:rsid w:val="00726C1C"/>
    <w:rsid w:val="00727F7B"/>
    <w:rsid w:val="00733E4E"/>
    <w:rsid w:val="00734C56"/>
    <w:rsid w:val="007445C3"/>
    <w:rsid w:val="00750879"/>
    <w:rsid w:val="007569A1"/>
    <w:rsid w:val="00780D60"/>
    <w:rsid w:val="007938FF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0608C"/>
    <w:rsid w:val="009133EA"/>
    <w:rsid w:val="00913CB1"/>
    <w:rsid w:val="00920F51"/>
    <w:rsid w:val="0093557B"/>
    <w:rsid w:val="00955DE8"/>
    <w:rsid w:val="00961222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3D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304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1866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142</cp:revision>
  <cp:lastPrinted>2011-05-26T22:39:00Z</cp:lastPrinted>
  <dcterms:created xsi:type="dcterms:W3CDTF">2016-04-06T15:59:00Z</dcterms:created>
  <dcterms:modified xsi:type="dcterms:W3CDTF">2021-10-06T20:57:00Z</dcterms:modified>
</cp:coreProperties>
</file>