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977988" w:rsidRPr="00977988">
        <w:rPr>
          <w:sz w:val="22"/>
        </w:rPr>
        <w:t>Magda de Melo Brandao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977988">
        <w:rPr>
          <w:sz w:val="22"/>
        </w:rPr>
        <w:t>50</w:t>
      </w:r>
      <w:r w:rsidR="00544CFE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977988">
        <w:rPr>
          <w:sz w:val="22"/>
        </w:rPr>
        <w:t>Check up</w:t>
      </w:r>
      <w:bookmarkStart w:id="0" w:name="_GoBack"/>
      <w:bookmarkEnd w:id="0"/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E81587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4C1DF1">
        <w:rPr>
          <w:sz w:val="22"/>
        </w:rPr>
        <w:t>6 out. 21</w:t>
      </w:r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77988">
        <w:rPr>
          <w:noProof/>
          <w:sz w:val="24"/>
        </w:rPr>
        <w:t>6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A39" w:rsidRDefault="00F40A39">
      <w:r>
        <w:separator/>
      </w:r>
    </w:p>
  </w:endnote>
  <w:endnote w:type="continuationSeparator" w:id="0">
    <w:p w:rsidR="00F40A39" w:rsidRDefault="00F40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40A3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A39" w:rsidRDefault="00F40A39">
      <w:r>
        <w:separator/>
      </w:r>
    </w:p>
  </w:footnote>
  <w:footnote w:type="continuationSeparator" w:id="0">
    <w:p w:rsidR="00F40A39" w:rsidRDefault="00F40A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275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33</cp:revision>
  <cp:lastPrinted>2017-08-09T15:22:00Z</cp:lastPrinted>
  <dcterms:created xsi:type="dcterms:W3CDTF">2018-07-18T22:11:00Z</dcterms:created>
  <dcterms:modified xsi:type="dcterms:W3CDTF">2021-10-06T20:41:00Z</dcterms:modified>
</cp:coreProperties>
</file>