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D33A9" w:rsidRPr="003D33A9">
        <w:rPr>
          <w:sz w:val="22"/>
        </w:rPr>
        <w:t>Fernanda Melo Brandao Monteiro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D33A9">
        <w:rPr>
          <w:sz w:val="22"/>
        </w:rPr>
        <w:t>23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D33A9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1763E">
        <w:rPr>
          <w:sz w:val="22"/>
        </w:rPr>
        <w:t>6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3D33A9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D33A9">
        <w:rPr>
          <w:noProof/>
          <w:sz w:val="24"/>
        </w:rPr>
        <w:t>6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00AD" w:rsidRDefault="00DC00AD">
      <w:r>
        <w:separator/>
      </w:r>
    </w:p>
  </w:endnote>
  <w:endnote w:type="continuationSeparator" w:id="0">
    <w:p w:rsidR="00DC00AD" w:rsidRDefault="00DC0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C00A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00AD" w:rsidRDefault="00DC00AD">
      <w:r>
        <w:separator/>
      </w:r>
    </w:p>
  </w:footnote>
  <w:footnote w:type="continuationSeparator" w:id="0">
    <w:p w:rsidR="00DC00AD" w:rsidRDefault="00DC00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47485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3887</cp:revision>
  <cp:lastPrinted>2017-08-09T15:22:00Z</cp:lastPrinted>
  <dcterms:created xsi:type="dcterms:W3CDTF">2016-03-08T22:06:00Z</dcterms:created>
  <dcterms:modified xsi:type="dcterms:W3CDTF">2021-10-06T20:18:00Z</dcterms:modified>
</cp:coreProperties>
</file>