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1763E" w:rsidRPr="00F1763E">
        <w:rPr>
          <w:sz w:val="22"/>
        </w:rPr>
        <w:t>Rosana Brito Afonseca Ribeiro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1763E">
        <w:rPr>
          <w:sz w:val="22"/>
        </w:rPr>
        <w:t>44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1763E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1763E">
        <w:rPr>
          <w:sz w:val="22"/>
        </w:rPr>
        <w:t>6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1763E" w:rsidRPr="00F1763E">
        <w:rPr>
          <w:sz w:val="22"/>
        </w:rPr>
        <w:t>Quetiapina/Carbolitium/Bupropiona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1763E">
        <w:rPr>
          <w:noProof/>
          <w:sz w:val="24"/>
        </w:rPr>
        <w:t>6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F40" w:rsidRDefault="001E4F40">
      <w:r>
        <w:separator/>
      </w:r>
    </w:p>
  </w:endnote>
  <w:endnote w:type="continuationSeparator" w:id="0">
    <w:p w:rsidR="001E4F40" w:rsidRDefault="001E4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4F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F40" w:rsidRDefault="001E4F40">
      <w:r>
        <w:separator/>
      </w:r>
    </w:p>
  </w:footnote>
  <w:footnote w:type="continuationSeparator" w:id="0">
    <w:p w:rsidR="001E4F40" w:rsidRDefault="001E4F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3886</cp:revision>
  <cp:lastPrinted>2017-08-09T15:22:00Z</cp:lastPrinted>
  <dcterms:created xsi:type="dcterms:W3CDTF">2016-03-08T22:06:00Z</dcterms:created>
  <dcterms:modified xsi:type="dcterms:W3CDTF">2021-10-06T14:40:00Z</dcterms:modified>
</cp:coreProperties>
</file>