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C453B" w:rsidRPr="001C453B">
        <w:rPr>
          <w:sz w:val="22"/>
        </w:rPr>
        <w:t>Vitor de Freitas Santos Goncalves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C453B">
        <w:rPr>
          <w:sz w:val="22"/>
        </w:rPr>
        <w:t>39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1C453B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1C453B">
        <w:rPr>
          <w:sz w:val="22"/>
        </w:rPr>
        <w:t>5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1C453B">
        <w:rPr>
          <w:sz w:val="22"/>
        </w:rPr>
        <w:t>Alprazolam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A4682">
        <w:rPr>
          <w:noProof/>
          <w:sz w:val="24"/>
        </w:rPr>
        <w:t>5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B8D" w:rsidRDefault="00E91B8D">
      <w:r>
        <w:separator/>
      </w:r>
    </w:p>
  </w:endnote>
  <w:endnote w:type="continuationSeparator" w:id="0">
    <w:p w:rsidR="00E91B8D" w:rsidRDefault="00E91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91B8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B8D" w:rsidRDefault="00E91B8D">
      <w:r>
        <w:separator/>
      </w:r>
    </w:p>
  </w:footnote>
  <w:footnote w:type="continuationSeparator" w:id="0">
    <w:p w:rsidR="00E91B8D" w:rsidRDefault="00E91B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47484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3885</cp:revision>
  <cp:lastPrinted>2017-08-09T15:22:00Z</cp:lastPrinted>
  <dcterms:created xsi:type="dcterms:W3CDTF">2016-03-08T22:06:00Z</dcterms:created>
  <dcterms:modified xsi:type="dcterms:W3CDTF">2021-10-05T18:30:00Z</dcterms:modified>
</cp:coreProperties>
</file>