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5806" w:rsidRPr="00ED5806" w:rsidRDefault="00ED5806" w:rsidP="00ED5806">
      <w:pPr>
        <w:rPr>
          <w:sz w:val="32"/>
        </w:rPr>
      </w:pPr>
      <w:r w:rsidRPr="00ED5806">
        <w:rPr>
          <w:sz w:val="32"/>
        </w:rPr>
        <w:t>PACIENTE: Maria Jose Pimentel da Silva</w:t>
      </w:r>
    </w:p>
    <w:p w:rsidR="00ED5806" w:rsidRPr="00ED5806" w:rsidRDefault="00ED5806" w:rsidP="00ED5806">
      <w:pPr>
        <w:rPr>
          <w:sz w:val="32"/>
        </w:rPr>
      </w:pPr>
      <w:r w:rsidRPr="00ED5806">
        <w:rPr>
          <w:sz w:val="32"/>
        </w:rPr>
        <w:t xml:space="preserve">IDADE: 44anos SEXO: F                      </w:t>
      </w:r>
    </w:p>
    <w:p w:rsidR="0026393F" w:rsidRDefault="00ED5806" w:rsidP="00ED5806">
      <w:pPr>
        <w:rPr>
          <w:sz w:val="32"/>
        </w:rPr>
      </w:pPr>
      <w:r w:rsidRPr="00ED5806">
        <w:rPr>
          <w:sz w:val="32"/>
        </w:rPr>
        <w:t>DATA DO EXAME: 5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F27" w:rsidRDefault="00626F27">
      <w:r>
        <w:separator/>
      </w:r>
    </w:p>
  </w:endnote>
  <w:endnote w:type="continuationSeparator" w:id="0">
    <w:p w:rsidR="00626F27" w:rsidRDefault="00626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F27" w:rsidRDefault="00626F27">
      <w:r>
        <w:separator/>
      </w:r>
    </w:p>
  </w:footnote>
  <w:footnote w:type="continuationSeparator" w:id="0">
    <w:p w:rsidR="00626F27" w:rsidRDefault="00626F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6F27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3845</cp:revision>
  <cp:lastPrinted>1998-02-03T19:29:00Z</cp:lastPrinted>
  <dcterms:created xsi:type="dcterms:W3CDTF">2016-03-08T22:17:00Z</dcterms:created>
  <dcterms:modified xsi:type="dcterms:W3CDTF">2021-10-05T12:58:00Z</dcterms:modified>
</cp:coreProperties>
</file>