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 </w:t>
      </w:r>
      <w:r w:rsidRPr="00631297">
        <w:rPr>
          <w:sz w:val="22"/>
        </w:rPr>
        <w:t xml:space="preserve">Nome: </w:t>
      </w:r>
      <w:r w:rsidR="007B5E0E" w:rsidRPr="007B5E0E">
        <w:rPr>
          <w:sz w:val="22"/>
        </w:rPr>
        <w:t>Maria Jose Pimentel da Silva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</w:t>
      </w:r>
      <w:r w:rsidRPr="00631297">
        <w:rPr>
          <w:sz w:val="22"/>
        </w:rPr>
        <w:t xml:space="preserve"> Idade : </w:t>
      </w:r>
      <w:r w:rsidR="007B5E0E">
        <w:rPr>
          <w:sz w:val="22"/>
        </w:rPr>
        <w:t>44</w:t>
      </w:r>
      <w:r w:rsidRPr="00631297">
        <w:rPr>
          <w:sz w:val="22"/>
        </w:rPr>
        <w:t xml:space="preserve"> anos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 </w:t>
      </w:r>
      <w:r w:rsidRPr="00631297">
        <w:rPr>
          <w:sz w:val="22"/>
        </w:rPr>
        <w:t xml:space="preserve">Indicação : </w:t>
      </w:r>
      <w:r w:rsidR="007B5E0E">
        <w:rPr>
          <w:sz w:val="22"/>
        </w:rPr>
        <w:t>Controle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</w:t>
      </w:r>
      <w:r w:rsidRPr="00631297">
        <w:rPr>
          <w:sz w:val="22"/>
        </w:rPr>
        <w:t xml:space="preserve">Terapêutica : </w:t>
      </w:r>
      <w:r w:rsidR="007B5E0E">
        <w:rPr>
          <w:sz w:val="22"/>
        </w:rPr>
        <w:t>Amytril/Patz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>Medico: Dr.</w:t>
      </w:r>
      <w:r w:rsidR="00F31177">
        <w:rPr>
          <w:sz w:val="22"/>
        </w:rPr>
        <w:t>C.Oppenheimer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 xml:space="preserve">Data : </w:t>
      </w:r>
      <w:r w:rsidR="007B5E0E">
        <w:rPr>
          <w:sz w:val="22"/>
        </w:rPr>
        <w:t>5 out. 21</w:t>
      </w:r>
      <w:bookmarkStart w:id="0" w:name="_GoBack"/>
      <w:bookmarkEnd w:id="0"/>
    </w:p>
    <w:p w:rsidR="00EB1180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>Lateralidade : 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DB47FE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 beta de predomínio em projeção frontal   e em ambos os  hemisferios cerebrais</w:t>
      </w:r>
      <w:r w:rsidR="00DB47FE">
        <w:t>.</w:t>
      </w:r>
      <w:r w:rsidR="00DB47FE" w:rsidRPr="00DB47FE">
        <w:t xml:space="preserve">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45D38">
        <w:t>10.7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45D38">
        <w:t>118.3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DB47FE">
        <w:rPr>
          <w:sz w:val="22"/>
          <w:szCs w:val="22"/>
        </w:rPr>
        <w:t xml:space="preserve"> </w:t>
      </w:r>
      <w:r w:rsidR="00F66B89">
        <w:rPr>
          <w:sz w:val="22"/>
          <w:szCs w:val="22"/>
        </w:rPr>
        <w:t>e de carater difuso</w:t>
      </w:r>
      <w:r w:rsidR="00EF640B">
        <w:rPr>
          <w:sz w:val="22"/>
          <w:szCs w:val="22"/>
        </w:rPr>
        <w:t xml:space="preserve"> </w:t>
      </w:r>
      <w:r w:rsidR="00F853F4">
        <w:rPr>
          <w:sz w:val="22"/>
          <w:szCs w:val="22"/>
        </w:rPr>
        <w:t xml:space="preserve">em ambos os </w:t>
      </w:r>
      <w:r w:rsidR="00593CA4">
        <w:rPr>
          <w:sz w:val="22"/>
          <w:szCs w:val="22"/>
        </w:rPr>
        <w:t xml:space="preserve"> hemisferio</w:t>
      </w:r>
      <w:r w:rsidR="00F853F4">
        <w:rPr>
          <w:sz w:val="22"/>
          <w:szCs w:val="22"/>
        </w:rPr>
        <w:t>s</w:t>
      </w:r>
      <w:r w:rsidR="00593CA4">
        <w:rPr>
          <w:sz w:val="22"/>
          <w:szCs w:val="22"/>
        </w:rPr>
        <w:t xml:space="preserve"> </w:t>
      </w:r>
      <w:r w:rsidR="00F853F4">
        <w:rPr>
          <w:sz w:val="22"/>
          <w:szCs w:val="22"/>
        </w:rPr>
        <w:t>cerebrais.</w:t>
      </w:r>
    </w:p>
    <w:p w:rsidR="00EB1180" w:rsidRDefault="00EB1180">
      <w:pPr>
        <w:ind w:firstLine="720"/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7B5E0E">
        <w:rPr>
          <w:noProof/>
          <w:sz w:val="24"/>
        </w:rPr>
        <w:t>5 de outubro de 2021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5D8B" w:rsidRDefault="00385D8B">
      <w:r>
        <w:separator/>
      </w:r>
    </w:p>
  </w:endnote>
  <w:endnote w:type="continuationSeparator" w:id="0">
    <w:p w:rsidR="00385D8B" w:rsidRDefault="00385D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5D8B" w:rsidRDefault="00385D8B">
      <w:r>
        <w:separator/>
      </w:r>
    </w:p>
  </w:footnote>
  <w:footnote w:type="continuationSeparator" w:id="0">
    <w:p w:rsidR="00385D8B" w:rsidRDefault="00385D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E4E83"/>
    <w:rsid w:val="000F187B"/>
    <w:rsid w:val="000F2250"/>
    <w:rsid w:val="000F2DB9"/>
    <w:rsid w:val="00107C01"/>
    <w:rsid w:val="0011308A"/>
    <w:rsid w:val="0013251A"/>
    <w:rsid w:val="00140FD1"/>
    <w:rsid w:val="0015489F"/>
    <w:rsid w:val="001623FD"/>
    <w:rsid w:val="001635BA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6DAD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38A6"/>
    <w:rsid w:val="004050D8"/>
    <w:rsid w:val="00410DB7"/>
    <w:rsid w:val="004128A0"/>
    <w:rsid w:val="00412B80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D0B68"/>
    <w:rsid w:val="005D1D70"/>
    <w:rsid w:val="005D5FF9"/>
    <w:rsid w:val="005E51C3"/>
    <w:rsid w:val="005E5567"/>
    <w:rsid w:val="005F52FD"/>
    <w:rsid w:val="00606124"/>
    <w:rsid w:val="00611124"/>
    <w:rsid w:val="00616D1E"/>
    <w:rsid w:val="00617BF4"/>
    <w:rsid w:val="0062247B"/>
    <w:rsid w:val="00631297"/>
    <w:rsid w:val="00636F97"/>
    <w:rsid w:val="00642722"/>
    <w:rsid w:val="00651DCB"/>
    <w:rsid w:val="006814E2"/>
    <w:rsid w:val="00697D05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778B"/>
    <w:rsid w:val="00793B5E"/>
    <w:rsid w:val="00797AF8"/>
    <w:rsid w:val="007A5E83"/>
    <w:rsid w:val="007B078F"/>
    <w:rsid w:val="007B0A66"/>
    <w:rsid w:val="007B5E0E"/>
    <w:rsid w:val="007B6426"/>
    <w:rsid w:val="007F2166"/>
    <w:rsid w:val="007F6D91"/>
    <w:rsid w:val="008038F7"/>
    <w:rsid w:val="00812B55"/>
    <w:rsid w:val="00813BE9"/>
    <w:rsid w:val="00822228"/>
    <w:rsid w:val="008278B0"/>
    <w:rsid w:val="00830260"/>
    <w:rsid w:val="00835AD0"/>
    <w:rsid w:val="00837575"/>
    <w:rsid w:val="008400D8"/>
    <w:rsid w:val="00850A62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D0577"/>
    <w:rsid w:val="008D099E"/>
    <w:rsid w:val="008D14D4"/>
    <w:rsid w:val="008D52A1"/>
    <w:rsid w:val="008E4A70"/>
    <w:rsid w:val="008E5470"/>
    <w:rsid w:val="008F2286"/>
    <w:rsid w:val="009018C0"/>
    <w:rsid w:val="0091534B"/>
    <w:rsid w:val="00920F82"/>
    <w:rsid w:val="009228C4"/>
    <w:rsid w:val="00925C90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A079A"/>
    <w:rsid w:val="009A4119"/>
    <w:rsid w:val="009A4AE5"/>
    <w:rsid w:val="009C58F5"/>
    <w:rsid w:val="009D13FD"/>
    <w:rsid w:val="009E15CA"/>
    <w:rsid w:val="009E481F"/>
    <w:rsid w:val="009E7B2A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5EEF"/>
    <w:rsid w:val="00A7644B"/>
    <w:rsid w:val="00A774AD"/>
    <w:rsid w:val="00A8524E"/>
    <w:rsid w:val="00A93B14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36880"/>
    <w:rsid w:val="00B369F9"/>
    <w:rsid w:val="00B6081C"/>
    <w:rsid w:val="00B6726A"/>
    <w:rsid w:val="00B720E5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26E7"/>
    <w:rsid w:val="00BE3E18"/>
    <w:rsid w:val="00C20E50"/>
    <w:rsid w:val="00C229C3"/>
    <w:rsid w:val="00C343A1"/>
    <w:rsid w:val="00C50F3F"/>
    <w:rsid w:val="00C764ED"/>
    <w:rsid w:val="00C7671B"/>
    <w:rsid w:val="00C91ACE"/>
    <w:rsid w:val="00C96215"/>
    <w:rsid w:val="00CD37B8"/>
    <w:rsid w:val="00CD710A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446FE"/>
    <w:rsid w:val="00F500E0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6AA1"/>
    <w:rsid w:val="00FB6C1D"/>
    <w:rsid w:val="00FC0000"/>
    <w:rsid w:val="00FC2EED"/>
    <w:rsid w:val="00FC6A14"/>
    <w:rsid w:val="00FD040C"/>
    <w:rsid w:val="00FE17FF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</TotalTime>
  <Pages>1</Pages>
  <Words>293</Words>
  <Characters>1676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1966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119</cp:revision>
  <cp:lastPrinted>2011-05-26T22:39:00Z</cp:lastPrinted>
  <dcterms:created xsi:type="dcterms:W3CDTF">2019-02-08T15:27:00Z</dcterms:created>
  <dcterms:modified xsi:type="dcterms:W3CDTF">2021-10-05T12:57:00Z</dcterms:modified>
</cp:coreProperties>
</file>