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FD1A31" w:rsidRPr="00FD1A31">
        <w:rPr>
          <w:sz w:val="22"/>
        </w:rPr>
        <w:t>Ana Angelica Magalhaes Prado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FD1A31">
        <w:rPr>
          <w:sz w:val="22"/>
        </w:rPr>
        <w:t>24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FD1A31">
        <w:rPr>
          <w:sz w:val="22"/>
        </w:rPr>
        <w:t>Baixo rendimento para estudo.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FD1A31">
        <w:rPr>
          <w:sz w:val="22"/>
        </w:rPr>
        <w:t>4</w:t>
      </w:r>
      <w:bookmarkStart w:id="0" w:name="_GoBack"/>
      <w:bookmarkEnd w:id="0"/>
      <w:r w:rsidR="00331ABF">
        <w:rPr>
          <w:sz w:val="22"/>
        </w:rPr>
        <w:t xml:space="preserve"> out.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994A1D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331ABF">
        <w:t>11.0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331ABF">
        <w:t>32.9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FD1A31">
        <w:rPr>
          <w:noProof/>
          <w:sz w:val="24"/>
        </w:rPr>
        <w:t>4 de outubro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5820" w:rsidRDefault="008F5820">
      <w:r>
        <w:separator/>
      </w:r>
    </w:p>
  </w:endnote>
  <w:endnote w:type="continuationSeparator" w:id="0">
    <w:p w:rsidR="008F5820" w:rsidRDefault="008F58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8F5820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5820" w:rsidRDefault="008F5820">
      <w:r>
        <w:separator/>
      </w:r>
    </w:p>
  </w:footnote>
  <w:footnote w:type="continuationSeparator" w:id="0">
    <w:p w:rsidR="008F5820" w:rsidRDefault="008F582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820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26E2B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3E2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47156</TotalTime>
  <Pages>1</Pages>
  <Words>270</Words>
  <Characters>1543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3878</cp:revision>
  <cp:lastPrinted>2017-08-09T15:22:00Z</cp:lastPrinted>
  <dcterms:created xsi:type="dcterms:W3CDTF">2016-03-08T22:06:00Z</dcterms:created>
  <dcterms:modified xsi:type="dcterms:W3CDTF">2021-10-04T13:44:00Z</dcterms:modified>
</cp:coreProperties>
</file>