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E428D" w:rsidRPr="002E428D">
        <w:rPr>
          <w:sz w:val="22"/>
        </w:rPr>
        <w:t>Matheus da Silva Andrade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E428D">
        <w:rPr>
          <w:sz w:val="22"/>
        </w:rPr>
        <w:t>37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331ABF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331ABF">
        <w:rPr>
          <w:sz w:val="22"/>
        </w:rPr>
        <w:t>1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A1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ABF">
        <w:t>11.0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ABF">
        <w:t>32.9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31ABF">
        <w:rPr>
          <w:noProof/>
          <w:sz w:val="24"/>
        </w:rPr>
        <w:t>1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7093" w:rsidRDefault="00E17093">
      <w:r>
        <w:separator/>
      </w:r>
    </w:p>
  </w:endnote>
  <w:endnote w:type="continuationSeparator" w:id="0">
    <w:p w:rsidR="00E17093" w:rsidRDefault="00E17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1709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7093" w:rsidRDefault="00E17093">
      <w:r>
        <w:separator/>
      </w:r>
    </w:p>
  </w:footnote>
  <w:footnote w:type="continuationSeparator" w:id="0">
    <w:p w:rsidR="00E17093" w:rsidRDefault="00E170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47155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3877</cp:revision>
  <cp:lastPrinted>2017-08-09T15:22:00Z</cp:lastPrinted>
  <dcterms:created xsi:type="dcterms:W3CDTF">2016-03-08T22:06:00Z</dcterms:created>
  <dcterms:modified xsi:type="dcterms:W3CDTF">2021-10-01T22:26:00Z</dcterms:modified>
</cp:coreProperties>
</file>