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A97822" w:rsidRDefault="00B94B80" w:rsidP="00B94B80">
      <w:pPr>
        <w:tabs>
          <w:tab w:val="left" w:pos="2977"/>
        </w:tabs>
        <w:ind w:left="1440"/>
        <w:rPr>
          <w:sz w:val="22"/>
        </w:rPr>
      </w:pPr>
      <w:r w:rsidRPr="00EC0C84">
        <w:rPr>
          <w:sz w:val="22"/>
        </w:rPr>
        <w:t xml:space="preserve">Nome :  </w:t>
      </w:r>
      <w:r w:rsidRPr="00EC0C84">
        <w:rPr>
          <w:sz w:val="22"/>
        </w:rPr>
        <w:tab/>
      </w:r>
      <w:r w:rsidR="0089124C">
        <w:rPr>
          <w:sz w:val="22"/>
        </w:rPr>
        <w:t>Adalberto de S.Luiz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Idade :  </w:t>
      </w:r>
      <w:r w:rsidRPr="00B94B80">
        <w:rPr>
          <w:sz w:val="22"/>
        </w:rPr>
        <w:tab/>
      </w:r>
      <w:r w:rsidR="0089124C">
        <w:rPr>
          <w:sz w:val="22"/>
        </w:rPr>
        <w:t>55</w:t>
      </w:r>
      <w:r w:rsidR="00B762C4">
        <w:rPr>
          <w:sz w:val="22"/>
        </w:rPr>
        <w:t xml:space="preserve"> </w:t>
      </w:r>
      <w:r w:rsidR="00427203">
        <w:rPr>
          <w:sz w:val="22"/>
        </w:rPr>
        <w:t>anos</w:t>
      </w:r>
    </w:p>
    <w:p w:rsidR="00B94B80" w:rsidRPr="00B94B80" w:rsidRDefault="009611EC" w:rsidP="00B94B80">
      <w:pPr>
        <w:tabs>
          <w:tab w:val="left" w:pos="2977"/>
        </w:tabs>
        <w:ind w:left="1440"/>
        <w:rPr>
          <w:sz w:val="22"/>
        </w:rPr>
      </w:pPr>
      <w:r>
        <w:rPr>
          <w:sz w:val="22"/>
        </w:rPr>
        <w:t xml:space="preserve">Indicação            </w:t>
      </w:r>
      <w:r w:rsidR="0089124C">
        <w:rPr>
          <w:sz w:val="22"/>
        </w:rPr>
        <w:t>Deficit cognitivo</w:t>
      </w:r>
      <w:bookmarkStart w:id="0" w:name="_GoBack"/>
      <w:bookmarkEnd w:id="0"/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Data:                 </w:t>
      </w:r>
      <w:r w:rsidR="00C76170">
        <w:rPr>
          <w:sz w:val="22"/>
        </w:rPr>
        <w:t xml:space="preserve"> </w:t>
      </w:r>
      <w:r w:rsidRPr="00B94B80">
        <w:rPr>
          <w:sz w:val="22"/>
        </w:rPr>
        <w:t xml:space="preserve"> </w:t>
      </w:r>
      <w:r w:rsidR="00FD00BA">
        <w:rPr>
          <w:sz w:val="22"/>
        </w:rPr>
        <w:t>2</w:t>
      </w:r>
      <w:r w:rsidR="0070737D">
        <w:rPr>
          <w:sz w:val="22"/>
        </w:rPr>
        <w:t>9</w:t>
      </w:r>
      <w:r w:rsidR="006602F3">
        <w:rPr>
          <w:sz w:val="22"/>
        </w:rPr>
        <w:t xml:space="preserve"> set. 21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 xml:space="preserve">Medico:              Dr.Claudio Oppenheimer </w:t>
      </w:r>
    </w:p>
    <w:p w:rsidR="00B94B80" w:rsidRPr="00B94B80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Terapêutica :</w:t>
      </w:r>
      <w:r w:rsidRPr="00B94B80">
        <w:rPr>
          <w:sz w:val="22"/>
        </w:rPr>
        <w:tab/>
      </w:r>
      <w:r w:rsidR="00994A1D">
        <w:rPr>
          <w:sz w:val="22"/>
        </w:rPr>
        <w:t>Ndn</w:t>
      </w:r>
    </w:p>
    <w:p w:rsidR="00631C1C" w:rsidRDefault="00B94B80" w:rsidP="00B94B80">
      <w:pPr>
        <w:tabs>
          <w:tab w:val="left" w:pos="2977"/>
        </w:tabs>
        <w:ind w:left="1440"/>
        <w:rPr>
          <w:sz w:val="22"/>
        </w:rPr>
      </w:pPr>
      <w:r w:rsidRPr="00B94B80">
        <w:rPr>
          <w:sz w:val="22"/>
        </w:rPr>
        <w:t>Lateralidade :</w:t>
      </w:r>
      <w:r w:rsidRPr="00B94B80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70737D">
        <w:t>7.5</w:t>
      </w:r>
      <w:r w:rsidR="00687E23">
        <w:t>H</w:t>
      </w:r>
      <w:r w:rsidR="00CB48D7">
        <w:t>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70737D">
        <w:t>28.6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70737D">
        <w:rPr>
          <w:noProof/>
          <w:sz w:val="24"/>
        </w:rPr>
        <w:t>29 de setembro de 2021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3EE6" w:rsidRDefault="008A3EE6">
      <w:r>
        <w:separator/>
      </w:r>
    </w:p>
  </w:endnote>
  <w:endnote w:type="continuationSeparator" w:id="0">
    <w:p w:rsidR="008A3EE6" w:rsidRDefault="008A3E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8A3EE6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3EE6" w:rsidRDefault="008A3EE6">
      <w:r>
        <w:separator/>
      </w:r>
    </w:p>
  </w:footnote>
  <w:footnote w:type="continuationSeparator" w:id="0">
    <w:p w:rsidR="008A3EE6" w:rsidRDefault="008A3E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8C9"/>
    <w:rsid w:val="00000AD1"/>
    <w:rsid w:val="000010B7"/>
    <w:rsid w:val="000014A6"/>
    <w:rsid w:val="00001C28"/>
    <w:rsid w:val="00002AD4"/>
    <w:rsid w:val="000031BA"/>
    <w:rsid w:val="000031CB"/>
    <w:rsid w:val="000050A7"/>
    <w:rsid w:val="000050D3"/>
    <w:rsid w:val="0000526E"/>
    <w:rsid w:val="0000569B"/>
    <w:rsid w:val="00005834"/>
    <w:rsid w:val="0000643C"/>
    <w:rsid w:val="000068A6"/>
    <w:rsid w:val="00006D69"/>
    <w:rsid w:val="00007188"/>
    <w:rsid w:val="00010004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14D"/>
    <w:rsid w:val="000677DA"/>
    <w:rsid w:val="00067D7C"/>
    <w:rsid w:val="00070173"/>
    <w:rsid w:val="0007075A"/>
    <w:rsid w:val="00070820"/>
    <w:rsid w:val="00070AFE"/>
    <w:rsid w:val="00070D95"/>
    <w:rsid w:val="0007215B"/>
    <w:rsid w:val="0007264F"/>
    <w:rsid w:val="00072FC6"/>
    <w:rsid w:val="00073417"/>
    <w:rsid w:val="000744E7"/>
    <w:rsid w:val="00074CA4"/>
    <w:rsid w:val="00075192"/>
    <w:rsid w:val="00076035"/>
    <w:rsid w:val="0007649D"/>
    <w:rsid w:val="000771E6"/>
    <w:rsid w:val="00080731"/>
    <w:rsid w:val="00081DCC"/>
    <w:rsid w:val="00081E25"/>
    <w:rsid w:val="00081EBB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FDA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6E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D88"/>
    <w:rsid w:val="000A6BE4"/>
    <w:rsid w:val="000A71AB"/>
    <w:rsid w:val="000A71F8"/>
    <w:rsid w:val="000A75F2"/>
    <w:rsid w:val="000A773D"/>
    <w:rsid w:val="000B0DB4"/>
    <w:rsid w:val="000B1838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13E"/>
    <w:rsid w:val="000C3AE3"/>
    <w:rsid w:val="000C4396"/>
    <w:rsid w:val="000C4448"/>
    <w:rsid w:val="000C4BB4"/>
    <w:rsid w:val="000C4D1C"/>
    <w:rsid w:val="000C4FC3"/>
    <w:rsid w:val="000C5292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F1A"/>
    <w:rsid w:val="000F7524"/>
    <w:rsid w:val="00100893"/>
    <w:rsid w:val="00100FCC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F2B"/>
    <w:rsid w:val="001143C1"/>
    <w:rsid w:val="001148E0"/>
    <w:rsid w:val="00114AB3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F9"/>
    <w:rsid w:val="00136122"/>
    <w:rsid w:val="0013671F"/>
    <w:rsid w:val="00136744"/>
    <w:rsid w:val="00136D34"/>
    <w:rsid w:val="00137A6F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B63"/>
    <w:rsid w:val="001463B5"/>
    <w:rsid w:val="00146884"/>
    <w:rsid w:val="0014743D"/>
    <w:rsid w:val="00147C80"/>
    <w:rsid w:val="00147D0F"/>
    <w:rsid w:val="00150471"/>
    <w:rsid w:val="00150819"/>
    <w:rsid w:val="00151115"/>
    <w:rsid w:val="0015154D"/>
    <w:rsid w:val="00151F5B"/>
    <w:rsid w:val="00152829"/>
    <w:rsid w:val="0015314F"/>
    <w:rsid w:val="00153938"/>
    <w:rsid w:val="00153C66"/>
    <w:rsid w:val="00154100"/>
    <w:rsid w:val="00154FBA"/>
    <w:rsid w:val="001550C7"/>
    <w:rsid w:val="00155137"/>
    <w:rsid w:val="00155BD3"/>
    <w:rsid w:val="001560D3"/>
    <w:rsid w:val="0015620B"/>
    <w:rsid w:val="001567C5"/>
    <w:rsid w:val="00156AFA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572"/>
    <w:rsid w:val="00166BA8"/>
    <w:rsid w:val="00166CED"/>
    <w:rsid w:val="00166EE5"/>
    <w:rsid w:val="00167D6D"/>
    <w:rsid w:val="00167F1A"/>
    <w:rsid w:val="0017043B"/>
    <w:rsid w:val="0017077C"/>
    <w:rsid w:val="00170D7D"/>
    <w:rsid w:val="0017121B"/>
    <w:rsid w:val="001714A0"/>
    <w:rsid w:val="00171575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68F2"/>
    <w:rsid w:val="001969DA"/>
    <w:rsid w:val="00196A31"/>
    <w:rsid w:val="00197802"/>
    <w:rsid w:val="001979B0"/>
    <w:rsid w:val="00197B2D"/>
    <w:rsid w:val="00197C73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625B"/>
    <w:rsid w:val="001B6E56"/>
    <w:rsid w:val="001B6E61"/>
    <w:rsid w:val="001C0514"/>
    <w:rsid w:val="001C0D5F"/>
    <w:rsid w:val="001C29B5"/>
    <w:rsid w:val="001C2E15"/>
    <w:rsid w:val="001C3214"/>
    <w:rsid w:val="001C32F6"/>
    <w:rsid w:val="001C39F3"/>
    <w:rsid w:val="001C43A3"/>
    <w:rsid w:val="001C4479"/>
    <w:rsid w:val="001C48EA"/>
    <w:rsid w:val="001C4D98"/>
    <w:rsid w:val="001C4F92"/>
    <w:rsid w:val="001C6220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33"/>
    <w:rsid w:val="001E538A"/>
    <w:rsid w:val="001E5B54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50F6"/>
    <w:rsid w:val="001F5649"/>
    <w:rsid w:val="001F5812"/>
    <w:rsid w:val="001F5A89"/>
    <w:rsid w:val="001F61D3"/>
    <w:rsid w:val="001F745A"/>
    <w:rsid w:val="001F74AF"/>
    <w:rsid w:val="00200177"/>
    <w:rsid w:val="00200379"/>
    <w:rsid w:val="00200B6B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E27"/>
    <w:rsid w:val="00236052"/>
    <w:rsid w:val="002364EB"/>
    <w:rsid w:val="002367DB"/>
    <w:rsid w:val="00236A13"/>
    <w:rsid w:val="002373DC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715F"/>
    <w:rsid w:val="00247943"/>
    <w:rsid w:val="00247BEB"/>
    <w:rsid w:val="002506C7"/>
    <w:rsid w:val="0025089E"/>
    <w:rsid w:val="00250AB9"/>
    <w:rsid w:val="0025131F"/>
    <w:rsid w:val="0025137C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8DB"/>
    <w:rsid w:val="00261D90"/>
    <w:rsid w:val="00262400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29D8"/>
    <w:rsid w:val="00272DA9"/>
    <w:rsid w:val="00272E6D"/>
    <w:rsid w:val="00272F0E"/>
    <w:rsid w:val="00273416"/>
    <w:rsid w:val="00273D04"/>
    <w:rsid w:val="002741F2"/>
    <w:rsid w:val="00274378"/>
    <w:rsid w:val="00275AE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900"/>
    <w:rsid w:val="00297C21"/>
    <w:rsid w:val="002A03DD"/>
    <w:rsid w:val="002A0C04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3831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FCB"/>
    <w:rsid w:val="002D77B4"/>
    <w:rsid w:val="002D7A13"/>
    <w:rsid w:val="002E032F"/>
    <w:rsid w:val="002E035E"/>
    <w:rsid w:val="002E0BFA"/>
    <w:rsid w:val="002E1E6C"/>
    <w:rsid w:val="002E3C0E"/>
    <w:rsid w:val="002E3C7E"/>
    <w:rsid w:val="002E4AAB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A01"/>
    <w:rsid w:val="00327C4B"/>
    <w:rsid w:val="003300D0"/>
    <w:rsid w:val="0033158E"/>
    <w:rsid w:val="00331B24"/>
    <w:rsid w:val="003320DC"/>
    <w:rsid w:val="00333788"/>
    <w:rsid w:val="0033382B"/>
    <w:rsid w:val="003342E0"/>
    <w:rsid w:val="00334A4E"/>
    <w:rsid w:val="00334FA5"/>
    <w:rsid w:val="003355F9"/>
    <w:rsid w:val="00335995"/>
    <w:rsid w:val="00335F26"/>
    <w:rsid w:val="003361D4"/>
    <w:rsid w:val="0033624A"/>
    <w:rsid w:val="00337A99"/>
    <w:rsid w:val="0034026F"/>
    <w:rsid w:val="00340993"/>
    <w:rsid w:val="00340C28"/>
    <w:rsid w:val="00341933"/>
    <w:rsid w:val="00341D17"/>
    <w:rsid w:val="00341E05"/>
    <w:rsid w:val="003439B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4609"/>
    <w:rsid w:val="00364A87"/>
    <w:rsid w:val="00364BDA"/>
    <w:rsid w:val="00364D72"/>
    <w:rsid w:val="003656D6"/>
    <w:rsid w:val="003668E8"/>
    <w:rsid w:val="00366BB3"/>
    <w:rsid w:val="00367A7A"/>
    <w:rsid w:val="0037181A"/>
    <w:rsid w:val="003721A6"/>
    <w:rsid w:val="00372861"/>
    <w:rsid w:val="00372C4D"/>
    <w:rsid w:val="00373036"/>
    <w:rsid w:val="0037336E"/>
    <w:rsid w:val="0037341A"/>
    <w:rsid w:val="00373892"/>
    <w:rsid w:val="00373B99"/>
    <w:rsid w:val="00373D4E"/>
    <w:rsid w:val="00373F67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630"/>
    <w:rsid w:val="003D371C"/>
    <w:rsid w:val="003D3B70"/>
    <w:rsid w:val="003D4167"/>
    <w:rsid w:val="003D4646"/>
    <w:rsid w:val="003D4734"/>
    <w:rsid w:val="003D4BC5"/>
    <w:rsid w:val="003D4F61"/>
    <w:rsid w:val="003D6106"/>
    <w:rsid w:val="003D6622"/>
    <w:rsid w:val="003D6663"/>
    <w:rsid w:val="003D6D6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AB4"/>
    <w:rsid w:val="003F2479"/>
    <w:rsid w:val="003F2E7C"/>
    <w:rsid w:val="003F31EC"/>
    <w:rsid w:val="003F3CCB"/>
    <w:rsid w:val="003F42CF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646"/>
    <w:rsid w:val="00402B48"/>
    <w:rsid w:val="00403449"/>
    <w:rsid w:val="00403459"/>
    <w:rsid w:val="004037E3"/>
    <w:rsid w:val="00403E8C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CAE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941"/>
    <w:rsid w:val="00416B79"/>
    <w:rsid w:val="0041709F"/>
    <w:rsid w:val="00417737"/>
    <w:rsid w:val="00417E2D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691"/>
    <w:rsid w:val="004249D0"/>
    <w:rsid w:val="00424DCF"/>
    <w:rsid w:val="00425221"/>
    <w:rsid w:val="00426325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515"/>
    <w:rsid w:val="00432EEA"/>
    <w:rsid w:val="00433118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F71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71B0"/>
    <w:rsid w:val="004A00C4"/>
    <w:rsid w:val="004A0991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42C"/>
    <w:rsid w:val="004A7BA2"/>
    <w:rsid w:val="004B062B"/>
    <w:rsid w:val="004B176C"/>
    <w:rsid w:val="004B1AD7"/>
    <w:rsid w:val="004B1BB7"/>
    <w:rsid w:val="004B27E7"/>
    <w:rsid w:val="004B2CE8"/>
    <w:rsid w:val="004B3A67"/>
    <w:rsid w:val="004B4647"/>
    <w:rsid w:val="004B51FE"/>
    <w:rsid w:val="004B5881"/>
    <w:rsid w:val="004B6287"/>
    <w:rsid w:val="004B63CA"/>
    <w:rsid w:val="004B63D4"/>
    <w:rsid w:val="004B6BB0"/>
    <w:rsid w:val="004B72F4"/>
    <w:rsid w:val="004B770C"/>
    <w:rsid w:val="004B7FA3"/>
    <w:rsid w:val="004C0124"/>
    <w:rsid w:val="004C0457"/>
    <w:rsid w:val="004C0616"/>
    <w:rsid w:val="004C0F16"/>
    <w:rsid w:val="004C11AC"/>
    <w:rsid w:val="004C11CB"/>
    <w:rsid w:val="004C1232"/>
    <w:rsid w:val="004C15EE"/>
    <w:rsid w:val="004C1FEA"/>
    <w:rsid w:val="004C245C"/>
    <w:rsid w:val="004C3D06"/>
    <w:rsid w:val="004C4D2C"/>
    <w:rsid w:val="004C4D67"/>
    <w:rsid w:val="004C5773"/>
    <w:rsid w:val="004C61F2"/>
    <w:rsid w:val="004C6617"/>
    <w:rsid w:val="004C671A"/>
    <w:rsid w:val="004C6819"/>
    <w:rsid w:val="004C79C8"/>
    <w:rsid w:val="004C7DD4"/>
    <w:rsid w:val="004D12F2"/>
    <w:rsid w:val="004D1DA3"/>
    <w:rsid w:val="004D226B"/>
    <w:rsid w:val="004D23D4"/>
    <w:rsid w:val="004D23E0"/>
    <w:rsid w:val="004D26A3"/>
    <w:rsid w:val="004D2A9F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9C"/>
    <w:rsid w:val="004D6CE5"/>
    <w:rsid w:val="004D74CC"/>
    <w:rsid w:val="004D772A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7B4A"/>
    <w:rsid w:val="004E7DE5"/>
    <w:rsid w:val="004F00BC"/>
    <w:rsid w:val="004F01B0"/>
    <w:rsid w:val="004F0960"/>
    <w:rsid w:val="004F1BA4"/>
    <w:rsid w:val="004F1E44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7A"/>
    <w:rsid w:val="0050071F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A9E"/>
    <w:rsid w:val="00540E7D"/>
    <w:rsid w:val="0054103E"/>
    <w:rsid w:val="0054107A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792A"/>
    <w:rsid w:val="00547AA6"/>
    <w:rsid w:val="00550F1B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72B8"/>
    <w:rsid w:val="005605EB"/>
    <w:rsid w:val="00560770"/>
    <w:rsid w:val="00560973"/>
    <w:rsid w:val="005609BC"/>
    <w:rsid w:val="005618D2"/>
    <w:rsid w:val="00561DD2"/>
    <w:rsid w:val="005623D8"/>
    <w:rsid w:val="0056250B"/>
    <w:rsid w:val="00562519"/>
    <w:rsid w:val="00562DAE"/>
    <w:rsid w:val="00562ED2"/>
    <w:rsid w:val="00564176"/>
    <w:rsid w:val="00564825"/>
    <w:rsid w:val="00564AD8"/>
    <w:rsid w:val="005657A2"/>
    <w:rsid w:val="00566A48"/>
    <w:rsid w:val="00566E5A"/>
    <w:rsid w:val="005679AF"/>
    <w:rsid w:val="00570392"/>
    <w:rsid w:val="00570E7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63D"/>
    <w:rsid w:val="005828BB"/>
    <w:rsid w:val="005831FF"/>
    <w:rsid w:val="00583297"/>
    <w:rsid w:val="00583CF2"/>
    <w:rsid w:val="005841DF"/>
    <w:rsid w:val="00584548"/>
    <w:rsid w:val="005845C8"/>
    <w:rsid w:val="00584689"/>
    <w:rsid w:val="00584F28"/>
    <w:rsid w:val="00585569"/>
    <w:rsid w:val="005856EC"/>
    <w:rsid w:val="005866FC"/>
    <w:rsid w:val="0058738F"/>
    <w:rsid w:val="00587720"/>
    <w:rsid w:val="00587915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D48"/>
    <w:rsid w:val="00597132"/>
    <w:rsid w:val="0059742D"/>
    <w:rsid w:val="00597607"/>
    <w:rsid w:val="005976F2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54D4"/>
    <w:rsid w:val="005A5D29"/>
    <w:rsid w:val="005A6975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413"/>
    <w:rsid w:val="005C69E5"/>
    <w:rsid w:val="005C6F09"/>
    <w:rsid w:val="005C6F31"/>
    <w:rsid w:val="005C70F4"/>
    <w:rsid w:val="005C7B43"/>
    <w:rsid w:val="005C7B7F"/>
    <w:rsid w:val="005D0002"/>
    <w:rsid w:val="005D0CA2"/>
    <w:rsid w:val="005D1078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10D3"/>
    <w:rsid w:val="005E1D70"/>
    <w:rsid w:val="005E1DF8"/>
    <w:rsid w:val="005E215D"/>
    <w:rsid w:val="005E2719"/>
    <w:rsid w:val="005E2DBF"/>
    <w:rsid w:val="005E3380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310D"/>
    <w:rsid w:val="005F365C"/>
    <w:rsid w:val="005F36F5"/>
    <w:rsid w:val="005F3A7B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E50"/>
    <w:rsid w:val="00623382"/>
    <w:rsid w:val="00623480"/>
    <w:rsid w:val="006238F5"/>
    <w:rsid w:val="00623995"/>
    <w:rsid w:val="00624070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7AF"/>
    <w:rsid w:val="0063552D"/>
    <w:rsid w:val="00635C44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40645"/>
    <w:rsid w:val="0064159D"/>
    <w:rsid w:val="006417CF"/>
    <w:rsid w:val="006418D6"/>
    <w:rsid w:val="00641B91"/>
    <w:rsid w:val="006427BA"/>
    <w:rsid w:val="00642E90"/>
    <w:rsid w:val="006430B8"/>
    <w:rsid w:val="006431DD"/>
    <w:rsid w:val="006432B2"/>
    <w:rsid w:val="00643583"/>
    <w:rsid w:val="00643B90"/>
    <w:rsid w:val="00644B78"/>
    <w:rsid w:val="00644F42"/>
    <w:rsid w:val="006451D1"/>
    <w:rsid w:val="006452F1"/>
    <w:rsid w:val="00645958"/>
    <w:rsid w:val="006459B6"/>
    <w:rsid w:val="00645F19"/>
    <w:rsid w:val="006461DB"/>
    <w:rsid w:val="00646B64"/>
    <w:rsid w:val="006479E5"/>
    <w:rsid w:val="00647B60"/>
    <w:rsid w:val="00647DFE"/>
    <w:rsid w:val="00650231"/>
    <w:rsid w:val="00650AE7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47FB"/>
    <w:rsid w:val="00664F3A"/>
    <w:rsid w:val="006650E2"/>
    <w:rsid w:val="006661B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77F8"/>
    <w:rsid w:val="00680BC4"/>
    <w:rsid w:val="00681103"/>
    <w:rsid w:val="00681D39"/>
    <w:rsid w:val="00681D48"/>
    <w:rsid w:val="00681E2F"/>
    <w:rsid w:val="00681F72"/>
    <w:rsid w:val="00681FED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D02"/>
    <w:rsid w:val="00695C00"/>
    <w:rsid w:val="0069622D"/>
    <w:rsid w:val="0069680A"/>
    <w:rsid w:val="006969AB"/>
    <w:rsid w:val="006969D7"/>
    <w:rsid w:val="00696F83"/>
    <w:rsid w:val="00697FDE"/>
    <w:rsid w:val="006A080D"/>
    <w:rsid w:val="006A1A4D"/>
    <w:rsid w:val="006A2DC1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76FF"/>
    <w:rsid w:val="006C7A4E"/>
    <w:rsid w:val="006C7CC3"/>
    <w:rsid w:val="006C7D06"/>
    <w:rsid w:val="006D0D81"/>
    <w:rsid w:val="006D1713"/>
    <w:rsid w:val="006D1C74"/>
    <w:rsid w:val="006D236F"/>
    <w:rsid w:val="006D2ABD"/>
    <w:rsid w:val="006D2CEC"/>
    <w:rsid w:val="006D2F79"/>
    <w:rsid w:val="006D31B5"/>
    <w:rsid w:val="006D37FB"/>
    <w:rsid w:val="006D380D"/>
    <w:rsid w:val="006D385F"/>
    <w:rsid w:val="006D3AAA"/>
    <w:rsid w:val="006D3CC5"/>
    <w:rsid w:val="006D4498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49F0"/>
    <w:rsid w:val="006E4A52"/>
    <w:rsid w:val="006E4D5A"/>
    <w:rsid w:val="006E5069"/>
    <w:rsid w:val="006E5C5B"/>
    <w:rsid w:val="006E5D94"/>
    <w:rsid w:val="006E5ED3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14D2"/>
    <w:rsid w:val="007015A3"/>
    <w:rsid w:val="00701E8C"/>
    <w:rsid w:val="00702510"/>
    <w:rsid w:val="00703243"/>
    <w:rsid w:val="007041ED"/>
    <w:rsid w:val="007043EA"/>
    <w:rsid w:val="00704EC6"/>
    <w:rsid w:val="00705098"/>
    <w:rsid w:val="007053A8"/>
    <w:rsid w:val="0070562A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F43"/>
    <w:rsid w:val="007116B6"/>
    <w:rsid w:val="0071241A"/>
    <w:rsid w:val="007125FA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CED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E2A"/>
    <w:rsid w:val="00743FC6"/>
    <w:rsid w:val="00744274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6D1"/>
    <w:rsid w:val="007549E5"/>
    <w:rsid w:val="00755419"/>
    <w:rsid w:val="00755D19"/>
    <w:rsid w:val="00755E06"/>
    <w:rsid w:val="007567C1"/>
    <w:rsid w:val="00757148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2181"/>
    <w:rsid w:val="007622A4"/>
    <w:rsid w:val="00762486"/>
    <w:rsid w:val="007624F2"/>
    <w:rsid w:val="00762870"/>
    <w:rsid w:val="00762D4E"/>
    <w:rsid w:val="00762F89"/>
    <w:rsid w:val="007636E3"/>
    <w:rsid w:val="00763792"/>
    <w:rsid w:val="00764118"/>
    <w:rsid w:val="00764C34"/>
    <w:rsid w:val="00764E2B"/>
    <w:rsid w:val="007659F2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5088"/>
    <w:rsid w:val="00785B92"/>
    <w:rsid w:val="00785D23"/>
    <w:rsid w:val="0078646C"/>
    <w:rsid w:val="0078674E"/>
    <w:rsid w:val="007874FF"/>
    <w:rsid w:val="00787A9D"/>
    <w:rsid w:val="00790260"/>
    <w:rsid w:val="00790B99"/>
    <w:rsid w:val="00790C68"/>
    <w:rsid w:val="00790F0E"/>
    <w:rsid w:val="00790F4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9D7"/>
    <w:rsid w:val="00796E65"/>
    <w:rsid w:val="00797172"/>
    <w:rsid w:val="00797857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200C"/>
    <w:rsid w:val="007A22EA"/>
    <w:rsid w:val="007A351D"/>
    <w:rsid w:val="007A4040"/>
    <w:rsid w:val="007A6AAA"/>
    <w:rsid w:val="007A6D63"/>
    <w:rsid w:val="007A71DE"/>
    <w:rsid w:val="007A7AF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605"/>
    <w:rsid w:val="007C597B"/>
    <w:rsid w:val="007C5BD4"/>
    <w:rsid w:val="007C607B"/>
    <w:rsid w:val="007C68F3"/>
    <w:rsid w:val="007C6E2E"/>
    <w:rsid w:val="007C6E9F"/>
    <w:rsid w:val="007C73BB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B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57A"/>
    <w:rsid w:val="007F362C"/>
    <w:rsid w:val="007F394C"/>
    <w:rsid w:val="007F39AF"/>
    <w:rsid w:val="007F3CA9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4C"/>
    <w:rsid w:val="00827B60"/>
    <w:rsid w:val="00830743"/>
    <w:rsid w:val="00830AF6"/>
    <w:rsid w:val="00830DDE"/>
    <w:rsid w:val="00830ED9"/>
    <w:rsid w:val="00830FD5"/>
    <w:rsid w:val="00831926"/>
    <w:rsid w:val="00832120"/>
    <w:rsid w:val="0083245A"/>
    <w:rsid w:val="00832648"/>
    <w:rsid w:val="00832B0D"/>
    <w:rsid w:val="00832DE0"/>
    <w:rsid w:val="008331E1"/>
    <w:rsid w:val="00833357"/>
    <w:rsid w:val="00833B39"/>
    <w:rsid w:val="0083421E"/>
    <w:rsid w:val="00834754"/>
    <w:rsid w:val="008352C0"/>
    <w:rsid w:val="00835FF7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607"/>
    <w:rsid w:val="00846730"/>
    <w:rsid w:val="008467A3"/>
    <w:rsid w:val="0084734D"/>
    <w:rsid w:val="00847912"/>
    <w:rsid w:val="00847954"/>
    <w:rsid w:val="008500C7"/>
    <w:rsid w:val="00850621"/>
    <w:rsid w:val="00850CC2"/>
    <w:rsid w:val="00850E72"/>
    <w:rsid w:val="008510BA"/>
    <w:rsid w:val="00851959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DCD"/>
    <w:rsid w:val="008851BB"/>
    <w:rsid w:val="00885233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A10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6D0"/>
    <w:rsid w:val="008A6E73"/>
    <w:rsid w:val="008A7725"/>
    <w:rsid w:val="008A77C8"/>
    <w:rsid w:val="008A77EC"/>
    <w:rsid w:val="008A7F37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233"/>
    <w:rsid w:val="008C03A9"/>
    <w:rsid w:val="008C04FF"/>
    <w:rsid w:val="008C06D9"/>
    <w:rsid w:val="008C1228"/>
    <w:rsid w:val="008C156C"/>
    <w:rsid w:val="008C26ED"/>
    <w:rsid w:val="008C2AE9"/>
    <w:rsid w:val="008C2DDA"/>
    <w:rsid w:val="008C316C"/>
    <w:rsid w:val="008C40E5"/>
    <w:rsid w:val="008C49AB"/>
    <w:rsid w:val="008C4C12"/>
    <w:rsid w:val="008C4D0B"/>
    <w:rsid w:val="008C561E"/>
    <w:rsid w:val="008C5656"/>
    <w:rsid w:val="008C586D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3BD5"/>
    <w:rsid w:val="008D46EA"/>
    <w:rsid w:val="008D4F43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F46"/>
    <w:rsid w:val="008E4A53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7632"/>
    <w:rsid w:val="008F769C"/>
    <w:rsid w:val="009004BD"/>
    <w:rsid w:val="009009E4"/>
    <w:rsid w:val="00900B7C"/>
    <w:rsid w:val="00901E34"/>
    <w:rsid w:val="0090249D"/>
    <w:rsid w:val="00902738"/>
    <w:rsid w:val="00902E27"/>
    <w:rsid w:val="00902F03"/>
    <w:rsid w:val="00903FAF"/>
    <w:rsid w:val="0090482F"/>
    <w:rsid w:val="009051DF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3F6"/>
    <w:rsid w:val="00914B28"/>
    <w:rsid w:val="00914D2D"/>
    <w:rsid w:val="00915526"/>
    <w:rsid w:val="009160F2"/>
    <w:rsid w:val="009169EF"/>
    <w:rsid w:val="009170E4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CCB"/>
    <w:rsid w:val="00922D02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8DE"/>
    <w:rsid w:val="00926F0E"/>
    <w:rsid w:val="00927FCD"/>
    <w:rsid w:val="009302F3"/>
    <w:rsid w:val="0093285A"/>
    <w:rsid w:val="00933531"/>
    <w:rsid w:val="00933FFC"/>
    <w:rsid w:val="009345D8"/>
    <w:rsid w:val="00934B73"/>
    <w:rsid w:val="00934BD8"/>
    <w:rsid w:val="00934C94"/>
    <w:rsid w:val="00934FE0"/>
    <w:rsid w:val="0093503C"/>
    <w:rsid w:val="00935996"/>
    <w:rsid w:val="00935B0F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EB8"/>
    <w:rsid w:val="00951582"/>
    <w:rsid w:val="00952358"/>
    <w:rsid w:val="00953299"/>
    <w:rsid w:val="009536CD"/>
    <w:rsid w:val="00953943"/>
    <w:rsid w:val="009540C0"/>
    <w:rsid w:val="00954120"/>
    <w:rsid w:val="00954471"/>
    <w:rsid w:val="0095526C"/>
    <w:rsid w:val="009555C8"/>
    <w:rsid w:val="009558CA"/>
    <w:rsid w:val="00955B3C"/>
    <w:rsid w:val="00955B44"/>
    <w:rsid w:val="00956223"/>
    <w:rsid w:val="009578DD"/>
    <w:rsid w:val="00960E9A"/>
    <w:rsid w:val="009611EC"/>
    <w:rsid w:val="00961433"/>
    <w:rsid w:val="009614F7"/>
    <w:rsid w:val="009619D7"/>
    <w:rsid w:val="00961C31"/>
    <w:rsid w:val="009622F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C87"/>
    <w:rsid w:val="009713AD"/>
    <w:rsid w:val="00972C60"/>
    <w:rsid w:val="00973142"/>
    <w:rsid w:val="00973F66"/>
    <w:rsid w:val="00974024"/>
    <w:rsid w:val="00974779"/>
    <w:rsid w:val="00974C7C"/>
    <w:rsid w:val="00974CB7"/>
    <w:rsid w:val="009755E8"/>
    <w:rsid w:val="009768E6"/>
    <w:rsid w:val="00977D89"/>
    <w:rsid w:val="00980303"/>
    <w:rsid w:val="0098047D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128D"/>
    <w:rsid w:val="00991AEE"/>
    <w:rsid w:val="009923EC"/>
    <w:rsid w:val="00992408"/>
    <w:rsid w:val="0099304C"/>
    <w:rsid w:val="009943DC"/>
    <w:rsid w:val="00994A1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3D45"/>
    <w:rsid w:val="009C7150"/>
    <w:rsid w:val="009D07B2"/>
    <w:rsid w:val="009D181C"/>
    <w:rsid w:val="009D1C9A"/>
    <w:rsid w:val="009D2067"/>
    <w:rsid w:val="009D21DD"/>
    <w:rsid w:val="009D2F30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78DC"/>
    <w:rsid w:val="009E08E2"/>
    <w:rsid w:val="009E0E52"/>
    <w:rsid w:val="009E112F"/>
    <w:rsid w:val="009E18A1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D4A"/>
    <w:rsid w:val="009E5248"/>
    <w:rsid w:val="009E565B"/>
    <w:rsid w:val="009E5885"/>
    <w:rsid w:val="009E5C66"/>
    <w:rsid w:val="009E60B7"/>
    <w:rsid w:val="009E61F3"/>
    <w:rsid w:val="009E7BA3"/>
    <w:rsid w:val="009F037E"/>
    <w:rsid w:val="009F068F"/>
    <w:rsid w:val="009F17D5"/>
    <w:rsid w:val="009F243B"/>
    <w:rsid w:val="009F24A5"/>
    <w:rsid w:val="009F29D0"/>
    <w:rsid w:val="009F2B07"/>
    <w:rsid w:val="009F4281"/>
    <w:rsid w:val="009F438B"/>
    <w:rsid w:val="009F4C0D"/>
    <w:rsid w:val="009F509C"/>
    <w:rsid w:val="009F509E"/>
    <w:rsid w:val="009F68EC"/>
    <w:rsid w:val="009F6E5C"/>
    <w:rsid w:val="009F6FD4"/>
    <w:rsid w:val="009F7A4F"/>
    <w:rsid w:val="009F7E6C"/>
    <w:rsid w:val="00A002A9"/>
    <w:rsid w:val="00A00ED9"/>
    <w:rsid w:val="00A01340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96"/>
    <w:rsid w:val="00A1076D"/>
    <w:rsid w:val="00A109FB"/>
    <w:rsid w:val="00A10B37"/>
    <w:rsid w:val="00A116A5"/>
    <w:rsid w:val="00A13004"/>
    <w:rsid w:val="00A1391A"/>
    <w:rsid w:val="00A13EFF"/>
    <w:rsid w:val="00A147CD"/>
    <w:rsid w:val="00A149C6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397B"/>
    <w:rsid w:val="00A23C8D"/>
    <w:rsid w:val="00A248E5"/>
    <w:rsid w:val="00A25324"/>
    <w:rsid w:val="00A25F2A"/>
    <w:rsid w:val="00A260E4"/>
    <w:rsid w:val="00A26E2B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B9"/>
    <w:rsid w:val="00A359F6"/>
    <w:rsid w:val="00A35CE9"/>
    <w:rsid w:val="00A367C7"/>
    <w:rsid w:val="00A36925"/>
    <w:rsid w:val="00A36E5E"/>
    <w:rsid w:val="00A37B18"/>
    <w:rsid w:val="00A37BF7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C13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725"/>
    <w:rsid w:val="00A50A72"/>
    <w:rsid w:val="00A50DFE"/>
    <w:rsid w:val="00A51B69"/>
    <w:rsid w:val="00A520B1"/>
    <w:rsid w:val="00A5243D"/>
    <w:rsid w:val="00A527D4"/>
    <w:rsid w:val="00A52967"/>
    <w:rsid w:val="00A52B5D"/>
    <w:rsid w:val="00A52BCB"/>
    <w:rsid w:val="00A52D4A"/>
    <w:rsid w:val="00A53210"/>
    <w:rsid w:val="00A53247"/>
    <w:rsid w:val="00A5354B"/>
    <w:rsid w:val="00A54287"/>
    <w:rsid w:val="00A54884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F2B"/>
    <w:rsid w:val="00A630E6"/>
    <w:rsid w:val="00A63126"/>
    <w:rsid w:val="00A631C5"/>
    <w:rsid w:val="00A64272"/>
    <w:rsid w:val="00A66286"/>
    <w:rsid w:val="00A66837"/>
    <w:rsid w:val="00A66AE9"/>
    <w:rsid w:val="00A67465"/>
    <w:rsid w:val="00A67D7A"/>
    <w:rsid w:val="00A706C0"/>
    <w:rsid w:val="00A70C1A"/>
    <w:rsid w:val="00A7108B"/>
    <w:rsid w:val="00A71E24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560F"/>
    <w:rsid w:val="00A957AC"/>
    <w:rsid w:val="00A95F59"/>
    <w:rsid w:val="00A9668A"/>
    <w:rsid w:val="00A967B5"/>
    <w:rsid w:val="00A97822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342A"/>
    <w:rsid w:val="00AA36AE"/>
    <w:rsid w:val="00AA3E1E"/>
    <w:rsid w:val="00AA3E98"/>
    <w:rsid w:val="00AA3FE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998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27"/>
    <w:rsid w:val="00AB608C"/>
    <w:rsid w:val="00AB60E6"/>
    <w:rsid w:val="00AB6D73"/>
    <w:rsid w:val="00AB760C"/>
    <w:rsid w:val="00AB7AFE"/>
    <w:rsid w:val="00AB7E8D"/>
    <w:rsid w:val="00AC002F"/>
    <w:rsid w:val="00AC00BF"/>
    <w:rsid w:val="00AC026B"/>
    <w:rsid w:val="00AC07E2"/>
    <w:rsid w:val="00AC14BA"/>
    <w:rsid w:val="00AC192A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872"/>
    <w:rsid w:val="00AE4717"/>
    <w:rsid w:val="00AE4833"/>
    <w:rsid w:val="00AE4E20"/>
    <w:rsid w:val="00AE4E73"/>
    <w:rsid w:val="00AE5C25"/>
    <w:rsid w:val="00AE5D29"/>
    <w:rsid w:val="00AE7610"/>
    <w:rsid w:val="00AE7BBE"/>
    <w:rsid w:val="00AF073E"/>
    <w:rsid w:val="00AF09D2"/>
    <w:rsid w:val="00AF0CA7"/>
    <w:rsid w:val="00AF0CEF"/>
    <w:rsid w:val="00AF0FCB"/>
    <w:rsid w:val="00AF1154"/>
    <w:rsid w:val="00AF1734"/>
    <w:rsid w:val="00AF1EA6"/>
    <w:rsid w:val="00AF264C"/>
    <w:rsid w:val="00AF269B"/>
    <w:rsid w:val="00AF2C33"/>
    <w:rsid w:val="00AF3291"/>
    <w:rsid w:val="00AF373E"/>
    <w:rsid w:val="00AF3B7B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5261"/>
    <w:rsid w:val="00B2555B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3AD8"/>
    <w:rsid w:val="00B43D49"/>
    <w:rsid w:val="00B440EA"/>
    <w:rsid w:val="00B44A6A"/>
    <w:rsid w:val="00B44D26"/>
    <w:rsid w:val="00B450C2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2F89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64C"/>
    <w:rsid w:val="00B8098B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266"/>
    <w:rsid w:val="00BB4479"/>
    <w:rsid w:val="00BB4858"/>
    <w:rsid w:val="00BB49FB"/>
    <w:rsid w:val="00BB4AA8"/>
    <w:rsid w:val="00BB51AE"/>
    <w:rsid w:val="00BB5428"/>
    <w:rsid w:val="00BB6BDF"/>
    <w:rsid w:val="00BB78FF"/>
    <w:rsid w:val="00BB7EB8"/>
    <w:rsid w:val="00BB7F68"/>
    <w:rsid w:val="00BC0232"/>
    <w:rsid w:val="00BC0A2E"/>
    <w:rsid w:val="00BC1252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259"/>
    <w:rsid w:val="00C014A4"/>
    <w:rsid w:val="00C015FF"/>
    <w:rsid w:val="00C016F5"/>
    <w:rsid w:val="00C02246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1053A"/>
    <w:rsid w:val="00C105FB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8BF"/>
    <w:rsid w:val="00C16A7C"/>
    <w:rsid w:val="00C17109"/>
    <w:rsid w:val="00C1741F"/>
    <w:rsid w:val="00C17693"/>
    <w:rsid w:val="00C17841"/>
    <w:rsid w:val="00C2053A"/>
    <w:rsid w:val="00C20BF0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3252"/>
    <w:rsid w:val="00C33551"/>
    <w:rsid w:val="00C33CBB"/>
    <w:rsid w:val="00C33DA8"/>
    <w:rsid w:val="00C340FA"/>
    <w:rsid w:val="00C35156"/>
    <w:rsid w:val="00C35316"/>
    <w:rsid w:val="00C353C6"/>
    <w:rsid w:val="00C358EB"/>
    <w:rsid w:val="00C3635A"/>
    <w:rsid w:val="00C40055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AF0"/>
    <w:rsid w:val="00C56529"/>
    <w:rsid w:val="00C57534"/>
    <w:rsid w:val="00C6038B"/>
    <w:rsid w:val="00C604DF"/>
    <w:rsid w:val="00C6064D"/>
    <w:rsid w:val="00C6098A"/>
    <w:rsid w:val="00C6182E"/>
    <w:rsid w:val="00C623C1"/>
    <w:rsid w:val="00C6308F"/>
    <w:rsid w:val="00C630B2"/>
    <w:rsid w:val="00C639D4"/>
    <w:rsid w:val="00C63BF1"/>
    <w:rsid w:val="00C64915"/>
    <w:rsid w:val="00C64E38"/>
    <w:rsid w:val="00C64F5A"/>
    <w:rsid w:val="00C6535E"/>
    <w:rsid w:val="00C65B4E"/>
    <w:rsid w:val="00C65C6B"/>
    <w:rsid w:val="00C660D0"/>
    <w:rsid w:val="00C66200"/>
    <w:rsid w:val="00C66B13"/>
    <w:rsid w:val="00C67CD0"/>
    <w:rsid w:val="00C70018"/>
    <w:rsid w:val="00C70067"/>
    <w:rsid w:val="00C70EB9"/>
    <w:rsid w:val="00C70F6D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E56"/>
    <w:rsid w:val="00C77972"/>
    <w:rsid w:val="00C80880"/>
    <w:rsid w:val="00C815C9"/>
    <w:rsid w:val="00C81684"/>
    <w:rsid w:val="00C81BCC"/>
    <w:rsid w:val="00C81D04"/>
    <w:rsid w:val="00C822CC"/>
    <w:rsid w:val="00C82B92"/>
    <w:rsid w:val="00C83089"/>
    <w:rsid w:val="00C833AD"/>
    <w:rsid w:val="00C833E2"/>
    <w:rsid w:val="00C83809"/>
    <w:rsid w:val="00C84007"/>
    <w:rsid w:val="00C84666"/>
    <w:rsid w:val="00C84CF5"/>
    <w:rsid w:val="00C84D9B"/>
    <w:rsid w:val="00C85F07"/>
    <w:rsid w:val="00C878F3"/>
    <w:rsid w:val="00C879C5"/>
    <w:rsid w:val="00C87C13"/>
    <w:rsid w:val="00C87E3A"/>
    <w:rsid w:val="00C90386"/>
    <w:rsid w:val="00C9078A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885"/>
    <w:rsid w:val="00C94C87"/>
    <w:rsid w:val="00C94CB3"/>
    <w:rsid w:val="00C94DB7"/>
    <w:rsid w:val="00C95115"/>
    <w:rsid w:val="00C96015"/>
    <w:rsid w:val="00C963A4"/>
    <w:rsid w:val="00C96BEC"/>
    <w:rsid w:val="00C97696"/>
    <w:rsid w:val="00CA0068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48E6"/>
    <w:rsid w:val="00CA4B1D"/>
    <w:rsid w:val="00CA4FCF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778"/>
    <w:rsid w:val="00CD18A3"/>
    <w:rsid w:val="00CD220B"/>
    <w:rsid w:val="00CD2337"/>
    <w:rsid w:val="00CD25B1"/>
    <w:rsid w:val="00CD2D32"/>
    <w:rsid w:val="00CD3BB1"/>
    <w:rsid w:val="00CD418E"/>
    <w:rsid w:val="00CD4C31"/>
    <w:rsid w:val="00CD511E"/>
    <w:rsid w:val="00CD556A"/>
    <w:rsid w:val="00CD590B"/>
    <w:rsid w:val="00CD5E57"/>
    <w:rsid w:val="00CD6388"/>
    <w:rsid w:val="00CD63AF"/>
    <w:rsid w:val="00CD646D"/>
    <w:rsid w:val="00CD700C"/>
    <w:rsid w:val="00CD77E6"/>
    <w:rsid w:val="00CE0352"/>
    <w:rsid w:val="00CE0373"/>
    <w:rsid w:val="00CE0DDD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B70"/>
    <w:rsid w:val="00CE4CEB"/>
    <w:rsid w:val="00CE54D3"/>
    <w:rsid w:val="00CE54EB"/>
    <w:rsid w:val="00CE54F6"/>
    <w:rsid w:val="00CE6D93"/>
    <w:rsid w:val="00CE6FED"/>
    <w:rsid w:val="00CE7146"/>
    <w:rsid w:val="00CE75DD"/>
    <w:rsid w:val="00CE7D59"/>
    <w:rsid w:val="00CF0376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7193"/>
    <w:rsid w:val="00D177D3"/>
    <w:rsid w:val="00D17AA5"/>
    <w:rsid w:val="00D205D0"/>
    <w:rsid w:val="00D207BB"/>
    <w:rsid w:val="00D20A9E"/>
    <w:rsid w:val="00D212B5"/>
    <w:rsid w:val="00D21569"/>
    <w:rsid w:val="00D2169A"/>
    <w:rsid w:val="00D216BF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B60"/>
    <w:rsid w:val="00D34CC8"/>
    <w:rsid w:val="00D35357"/>
    <w:rsid w:val="00D35C1E"/>
    <w:rsid w:val="00D35DBF"/>
    <w:rsid w:val="00D35E24"/>
    <w:rsid w:val="00D36627"/>
    <w:rsid w:val="00D36BA0"/>
    <w:rsid w:val="00D37609"/>
    <w:rsid w:val="00D3768E"/>
    <w:rsid w:val="00D37B9D"/>
    <w:rsid w:val="00D37E76"/>
    <w:rsid w:val="00D4065E"/>
    <w:rsid w:val="00D407AF"/>
    <w:rsid w:val="00D40903"/>
    <w:rsid w:val="00D41CC6"/>
    <w:rsid w:val="00D42057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E4F"/>
    <w:rsid w:val="00D57928"/>
    <w:rsid w:val="00D600F6"/>
    <w:rsid w:val="00D60F2F"/>
    <w:rsid w:val="00D61639"/>
    <w:rsid w:val="00D61B22"/>
    <w:rsid w:val="00D6219A"/>
    <w:rsid w:val="00D62464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50D2"/>
    <w:rsid w:val="00DB5877"/>
    <w:rsid w:val="00DB5BF1"/>
    <w:rsid w:val="00DB656F"/>
    <w:rsid w:val="00DB65A3"/>
    <w:rsid w:val="00DB6F31"/>
    <w:rsid w:val="00DB76CE"/>
    <w:rsid w:val="00DB7DB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4B98"/>
    <w:rsid w:val="00DE4D5B"/>
    <w:rsid w:val="00DE507B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D4E"/>
    <w:rsid w:val="00E03216"/>
    <w:rsid w:val="00E04B3C"/>
    <w:rsid w:val="00E05734"/>
    <w:rsid w:val="00E0618D"/>
    <w:rsid w:val="00E0674E"/>
    <w:rsid w:val="00E06C75"/>
    <w:rsid w:val="00E077E1"/>
    <w:rsid w:val="00E1007C"/>
    <w:rsid w:val="00E1117B"/>
    <w:rsid w:val="00E1132C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F3E"/>
    <w:rsid w:val="00E17F5B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AF7"/>
    <w:rsid w:val="00E365D5"/>
    <w:rsid w:val="00E36F96"/>
    <w:rsid w:val="00E3754B"/>
    <w:rsid w:val="00E40931"/>
    <w:rsid w:val="00E409B8"/>
    <w:rsid w:val="00E41132"/>
    <w:rsid w:val="00E41DD2"/>
    <w:rsid w:val="00E41FB6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3C9F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D4"/>
    <w:rsid w:val="00E65885"/>
    <w:rsid w:val="00E66CB9"/>
    <w:rsid w:val="00E67877"/>
    <w:rsid w:val="00E7073C"/>
    <w:rsid w:val="00E70E17"/>
    <w:rsid w:val="00E716E6"/>
    <w:rsid w:val="00E7173E"/>
    <w:rsid w:val="00E71B63"/>
    <w:rsid w:val="00E72034"/>
    <w:rsid w:val="00E72329"/>
    <w:rsid w:val="00E73145"/>
    <w:rsid w:val="00E736A9"/>
    <w:rsid w:val="00E75CDF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562"/>
    <w:rsid w:val="00EA1D5C"/>
    <w:rsid w:val="00EA29CA"/>
    <w:rsid w:val="00EA2B4A"/>
    <w:rsid w:val="00EA33B3"/>
    <w:rsid w:val="00EA372A"/>
    <w:rsid w:val="00EA3ED1"/>
    <w:rsid w:val="00EA4C78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3245"/>
    <w:rsid w:val="00ED3B01"/>
    <w:rsid w:val="00ED400D"/>
    <w:rsid w:val="00ED4CA8"/>
    <w:rsid w:val="00ED4E42"/>
    <w:rsid w:val="00ED5055"/>
    <w:rsid w:val="00ED5140"/>
    <w:rsid w:val="00ED55F0"/>
    <w:rsid w:val="00ED5835"/>
    <w:rsid w:val="00ED6D3D"/>
    <w:rsid w:val="00ED7064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A39"/>
    <w:rsid w:val="00F0390A"/>
    <w:rsid w:val="00F03918"/>
    <w:rsid w:val="00F03BA4"/>
    <w:rsid w:val="00F03BD7"/>
    <w:rsid w:val="00F04105"/>
    <w:rsid w:val="00F048A9"/>
    <w:rsid w:val="00F05307"/>
    <w:rsid w:val="00F05365"/>
    <w:rsid w:val="00F05779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7E6"/>
    <w:rsid w:val="00F25A2B"/>
    <w:rsid w:val="00F2679B"/>
    <w:rsid w:val="00F2689F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CC"/>
    <w:rsid w:val="00F44463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5ED"/>
    <w:rsid w:val="00F745F2"/>
    <w:rsid w:val="00F75040"/>
    <w:rsid w:val="00F758B0"/>
    <w:rsid w:val="00F761B9"/>
    <w:rsid w:val="00F76298"/>
    <w:rsid w:val="00F771EC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549"/>
    <w:rsid w:val="00FA287E"/>
    <w:rsid w:val="00FA3E30"/>
    <w:rsid w:val="00FA4300"/>
    <w:rsid w:val="00FA48C8"/>
    <w:rsid w:val="00FA4FF1"/>
    <w:rsid w:val="00FA5E79"/>
    <w:rsid w:val="00FA6E91"/>
    <w:rsid w:val="00FA713A"/>
    <w:rsid w:val="00FA7CC3"/>
    <w:rsid w:val="00FB000C"/>
    <w:rsid w:val="00FB00E0"/>
    <w:rsid w:val="00FB079A"/>
    <w:rsid w:val="00FB1135"/>
    <w:rsid w:val="00FB12FC"/>
    <w:rsid w:val="00FB244E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2294"/>
    <w:rsid w:val="00FC2589"/>
    <w:rsid w:val="00FC2819"/>
    <w:rsid w:val="00FC285A"/>
    <w:rsid w:val="00FC28B3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163A"/>
    <w:rsid w:val="00FD1677"/>
    <w:rsid w:val="00FD274C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5119"/>
    <w:rsid w:val="00FF5817"/>
    <w:rsid w:val="00FF59E7"/>
    <w:rsid w:val="00FF6382"/>
    <w:rsid w:val="00FF639F"/>
    <w:rsid w:val="00FF6413"/>
    <w:rsid w:val="00FF6A04"/>
    <w:rsid w:val="00FF6A40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47154</TotalTime>
  <Pages>1</Pages>
  <Words>267</Words>
  <Characters>1527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3872</cp:revision>
  <cp:lastPrinted>2017-08-09T15:22:00Z</cp:lastPrinted>
  <dcterms:created xsi:type="dcterms:W3CDTF">2016-03-08T22:06:00Z</dcterms:created>
  <dcterms:modified xsi:type="dcterms:W3CDTF">2021-09-29T18:42:00Z</dcterms:modified>
</cp:coreProperties>
</file>