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BB4BCD" w:rsidRPr="00BB4BCD" w:rsidRDefault="00BB4BCD" w:rsidP="00BB4BCD">
      <w:pPr>
        <w:ind w:right="-99"/>
        <w:jc w:val="both"/>
        <w:rPr>
          <w:sz w:val="32"/>
          <w:szCs w:val="32"/>
        </w:rPr>
      </w:pPr>
      <w:r w:rsidRPr="00BB4BCD">
        <w:rPr>
          <w:sz w:val="32"/>
          <w:szCs w:val="32"/>
        </w:rPr>
        <w:t>PACIENTE: Maria Solange Loureiro Meireles</w:t>
      </w:r>
    </w:p>
    <w:p w:rsidR="00BB4BCD" w:rsidRPr="00BB4BCD" w:rsidRDefault="00BB4BCD" w:rsidP="00BB4BCD">
      <w:pPr>
        <w:ind w:right="-99"/>
        <w:jc w:val="both"/>
        <w:rPr>
          <w:sz w:val="32"/>
          <w:szCs w:val="32"/>
        </w:rPr>
      </w:pPr>
      <w:r w:rsidRPr="00BB4BCD">
        <w:rPr>
          <w:sz w:val="32"/>
          <w:szCs w:val="32"/>
        </w:rPr>
        <w:t>IDADE:  79  anos SEXO: M</w:t>
      </w:r>
    </w:p>
    <w:p w:rsidR="00CB7F99" w:rsidRDefault="00BB4BCD" w:rsidP="00BB4BCD">
      <w:pPr>
        <w:ind w:right="-99"/>
        <w:jc w:val="both"/>
        <w:rPr>
          <w:sz w:val="32"/>
          <w:szCs w:val="32"/>
        </w:rPr>
      </w:pPr>
      <w:r w:rsidRPr="00BB4BCD">
        <w:rPr>
          <w:sz w:val="32"/>
          <w:szCs w:val="32"/>
        </w:rPr>
        <w:t>DATA DO EXAME: 29 set. 21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insuficiência cérebro-vascular</w:t>
      </w:r>
      <w:r w:rsidR="00B325D7">
        <w:rPr>
          <w:sz w:val="32"/>
        </w:rPr>
        <w:t>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1C6" w:rsidRDefault="00A841C6">
      <w:r>
        <w:separator/>
      </w:r>
    </w:p>
  </w:endnote>
  <w:endnote w:type="continuationSeparator" w:id="0">
    <w:p w:rsidR="00A841C6" w:rsidRDefault="00A84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A841C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1C6" w:rsidRDefault="00A841C6">
      <w:r>
        <w:separator/>
      </w:r>
    </w:p>
  </w:footnote>
  <w:footnote w:type="continuationSeparator" w:id="0">
    <w:p w:rsidR="00A841C6" w:rsidRDefault="00A841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4674D"/>
    <w:rsid w:val="00247716"/>
    <w:rsid w:val="00250118"/>
    <w:rsid w:val="00252E09"/>
    <w:rsid w:val="00264B13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61BD"/>
    <w:rsid w:val="005A0DBA"/>
    <w:rsid w:val="005A287F"/>
    <w:rsid w:val="005A3F78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7D1A"/>
    <w:rsid w:val="008339A1"/>
    <w:rsid w:val="008343E1"/>
    <w:rsid w:val="008369B1"/>
    <w:rsid w:val="00843494"/>
    <w:rsid w:val="008760EE"/>
    <w:rsid w:val="0088264A"/>
    <w:rsid w:val="00884AA2"/>
    <w:rsid w:val="00885941"/>
    <w:rsid w:val="00891C92"/>
    <w:rsid w:val="00897B29"/>
    <w:rsid w:val="008A0886"/>
    <w:rsid w:val="008B00DA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5D11"/>
    <w:rsid w:val="00D363FC"/>
    <w:rsid w:val="00D41AD7"/>
    <w:rsid w:val="00D42591"/>
    <w:rsid w:val="00D5650E"/>
    <w:rsid w:val="00D56EE1"/>
    <w:rsid w:val="00D66FD8"/>
    <w:rsid w:val="00D7428D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636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</cp:revision>
  <cp:lastPrinted>2017-08-09T15:23:00Z</cp:lastPrinted>
  <dcterms:created xsi:type="dcterms:W3CDTF">2017-08-09T15:28:00Z</dcterms:created>
  <dcterms:modified xsi:type="dcterms:W3CDTF">2021-09-29T12:48:00Z</dcterms:modified>
</cp:coreProperties>
</file>