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F6D73" w:rsidRPr="00AF6D73" w:rsidRDefault="00AF6D73" w:rsidP="00AF6D73">
      <w:pPr>
        <w:rPr>
          <w:sz w:val="32"/>
        </w:rPr>
      </w:pPr>
      <w:r w:rsidRPr="00AF6D73">
        <w:rPr>
          <w:sz w:val="32"/>
        </w:rPr>
        <w:t>PACIENTE: Maria Solange Loureiro Meireles</w:t>
      </w:r>
    </w:p>
    <w:p w:rsidR="00AF6D73" w:rsidRPr="00AF6D73" w:rsidRDefault="00AF6D73" w:rsidP="00AF6D73">
      <w:pPr>
        <w:rPr>
          <w:sz w:val="32"/>
        </w:rPr>
      </w:pPr>
      <w:r w:rsidRPr="00AF6D73">
        <w:rPr>
          <w:sz w:val="32"/>
        </w:rPr>
        <w:t>IDADE:  79  anos SEXO: M</w:t>
      </w:r>
    </w:p>
    <w:p w:rsidR="0026393F" w:rsidRDefault="00AF6D73" w:rsidP="00AF6D73">
      <w:pPr>
        <w:rPr>
          <w:sz w:val="32"/>
        </w:rPr>
      </w:pPr>
      <w:r w:rsidRPr="00AF6D73">
        <w:rPr>
          <w:sz w:val="32"/>
        </w:rPr>
        <w:t>DATA DO EXAME: 29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B27" w:rsidRDefault="00E25B27">
      <w:r>
        <w:separator/>
      </w:r>
    </w:p>
  </w:endnote>
  <w:endnote w:type="continuationSeparator" w:id="0">
    <w:p w:rsidR="00E25B27" w:rsidRDefault="00E25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B27" w:rsidRDefault="00E25B27">
      <w:r>
        <w:separator/>
      </w:r>
    </w:p>
  </w:footnote>
  <w:footnote w:type="continuationSeparator" w:id="0">
    <w:p w:rsidR="00E25B27" w:rsidRDefault="00E25B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5B27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21867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3831</cp:revision>
  <cp:lastPrinted>1998-02-03T19:29:00Z</cp:lastPrinted>
  <dcterms:created xsi:type="dcterms:W3CDTF">2016-03-08T22:17:00Z</dcterms:created>
  <dcterms:modified xsi:type="dcterms:W3CDTF">2021-09-29T12:48:00Z</dcterms:modified>
</cp:coreProperties>
</file>