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70737D" w:rsidRPr="0070737D">
        <w:rPr>
          <w:sz w:val="22"/>
        </w:rPr>
        <w:t>Maria Solange Loureiro Meireles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70737D">
        <w:rPr>
          <w:sz w:val="22"/>
        </w:rPr>
        <w:t>79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70737D">
        <w:rPr>
          <w:sz w:val="22"/>
        </w:rPr>
        <w:t>Controle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70737D">
        <w:rPr>
          <w:sz w:val="22"/>
        </w:rPr>
        <w:t>9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0737D">
        <w:t>7.5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0737D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0737D">
        <w:rPr>
          <w:noProof/>
          <w:sz w:val="24"/>
        </w:rPr>
        <w:t>29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0FD" w:rsidRDefault="007760FD">
      <w:r>
        <w:separator/>
      </w:r>
    </w:p>
  </w:endnote>
  <w:endnote w:type="continuationSeparator" w:id="0">
    <w:p w:rsidR="007760FD" w:rsidRDefault="00776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760F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0FD" w:rsidRDefault="007760FD">
      <w:r>
        <w:separator/>
      </w:r>
    </w:p>
  </w:footnote>
  <w:footnote w:type="continuationSeparator" w:id="0">
    <w:p w:rsidR="007760FD" w:rsidRDefault="007760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0FD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47153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3870</cp:revision>
  <cp:lastPrinted>2017-08-09T15:22:00Z</cp:lastPrinted>
  <dcterms:created xsi:type="dcterms:W3CDTF">2016-03-08T22:06:00Z</dcterms:created>
  <dcterms:modified xsi:type="dcterms:W3CDTF">2021-09-29T12:47:00Z</dcterms:modified>
</cp:coreProperties>
</file>