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CE2FA5" w:rsidP="00CE2FA5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>DOPPLER COLORIDO</w:t>
      </w:r>
      <w:r w:rsidR="00391A50">
        <w:rPr>
          <w:b/>
          <w:noProof/>
          <w:sz w:val="32"/>
        </w:rPr>
        <w:t xml:space="preserve"> </w:t>
      </w:r>
      <w:r w:rsidR="00B01175" w:rsidRPr="00594179">
        <w:rPr>
          <w:b/>
          <w:noProof/>
          <w:sz w:val="32"/>
        </w:rPr>
        <w:t>TRANSCRANIANO</w:t>
      </w:r>
      <w:r w:rsidR="00391A50">
        <w:rPr>
          <w:b/>
          <w:noProof/>
          <w:sz w:val="32"/>
        </w:rPr>
        <w:t>/</w:t>
      </w:r>
      <w:r>
        <w:rPr>
          <w:b/>
          <w:noProof/>
          <w:sz w:val="32"/>
        </w:rPr>
        <w:t xml:space="preserve"> </w:t>
      </w:r>
      <w:r w:rsidR="00391A50">
        <w:rPr>
          <w:b/>
          <w:noProof/>
          <w:sz w:val="32"/>
        </w:rPr>
        <w:t>EXTRACRANIANO</w:t>
      </w:r>
    </w:p>
    <w:p w:rsidR="00345BD9" w:rsidRDefault="00345BD9" w:rsidP="00345BD9">
      <w:pPr>
        <w:rPr>
          <w:sz w:val="32"/>
        </w:rPr>
      </w:pPr>
    </w:p>
    <w:p w:rsidR="00AE3D12" w:rsidRDefault="00AE3D12" w:rsidP="00345BD9">
      <w:pPr>
        <w:rPr>
          <w:sz w:val="32"/>
        </w:rPr>
      </w:pPr>
    </w:p>
    <w:p w:rsidR="0013663F" w:rsidRPr="0013663F" w:rsidRDefault="0013663F" w:rsidP="0013663F">
      <w:pPr>
        <w:ind w:right="-99"/>
        <w:jc w:val="both"/>
        <w:rPr>
          <w:sz w:val="32"/>
          <w:szCs w:val="32"/>
        </w:rPr>
      </w:pPr>
      <w:r w:rsidRPr="0013663F">
        <w:rPr>
          <w:sz w:val="32"/>
          <w:szCs w:val="32"/>
        </w:rPr>
        <w:t>PACIENTE: Elias Jorge Carneiro Chaves</w:t>
      </w:r>
    </w:p>
    <w:p w:rsidR="0013663F" w:rsidRPr="0013663F" w:rsidRDefault="0013663F" w:rsidP="0013663F">
      <w:pPr>
        <w:ind w:right="-99"/>
        <w:jc w:val="both"/>
        <w:rPr>
          <w:sz w:val="32"/>
          <w:szCs w:val="32"/>
        </w:rPr>
      </w:pPr>
      <w:r w:rsidRPr="0013663F">
        <w:rPr>
          <w:sz w:val="32"/>
          <w:szCs w:val="32"/>
        </w:rPr>
        <w:t>IDADE:  79  anos SEXO: M</w:t>
      </w:r>
    </w:p>
    <w:p w:rsidR="00CB7F99" w:rsidRDefault="0013663F" w:rsidP="0013663F">
      <w:pPr>
        <w:ind w:right="-99"/>
        <w:jc w:val="both"/>
        <w:rPr>
          <w:sz w:val="32"/>
          <w:szCs w:val="32"/>
        </w:rPr>
      </w:pPr>
      <w:r w:rsidRPr="0013663F">
        <w:rPr>
          <w:sz w:val="32"/>
          <w:szCs w:val="32"/>
        </w:rPr>
        <w:t>DATA DO EXAME: 28 set. 21</w:t>
      </w:r>
      <w:bookmarkStart w:id="0" w:name="_GoBack"/>
      <w:bookmarkEnd w:id="0"/>
    </w:p>
    <w:p w:rsidR="00704A97" w:rsidRPr="00594179" w:rsidRDefault="00704A97" w:rsidP="00704A97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28"/>
        </w:rPr>
        <w:t>A artéria basilar apresenta velocidades do fluxo sanguíneo e índices de pulsatilidade dentro dos limites normais.</w:t>
      </w:r>
      <w:r w:rsidR="00885941" w:rsidRPr="00594179">
        <w:rPr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71576E" w:rsidRDefault="0071576E" w:rsidP="00B01175">
      <w:pPr>
        <w:jc w:val="both"/>
        <w:rPr>
          <w:sz w:val="32"/>
        </w:rPr>
      </w:pPr>
    </w:p>
    <w:p w:rsidR="00AE3D12" w:rsidRDefault="00B01175" w:rsidP="00B01175">
      <w:pPr>
        <w:jc w:val="both"/>
        <w:rPr>
          <w:sz w:val="32"/>
        </w:rPr>
      </w:pPr>
      <w:r>
        <w:rPr>
          <w:sz w:val="32"/>
        </w:rPr>
        <w:t xml:space="preserve">Doppler transcraniano </w:t>
      </w:r>
      <w:r w:rsidR="0071576E">
        <w:rPr>
          <w:sz w:val="32"/>
        </w:rPr>
        <w:t>sugestivo de</w:t>
      </w:r>
      <w:r>
        <w:rPr>
          <w:sz w:val="32"/>
        </w:rPr>
        <w:t xml:space="preserve"> insuficiência cérebro-vascular</w:t>
      </w:r>
      <w:r w:rsidR="00B325D7">
        <w:rPr>
          <w:sz w:val="32"/>
        </w:rPr>
        <w:t>.</w:t>
      </w:r>
    </w:p>
    <w:p w:rsidR="00740498" w:rsidRDefault="00740498" w:rsidP="00B01175">
      <w:pPr>
        <w:jc w:val="both"/>
      </w:pPr>
    </w:p>
    <w:p w:rsidR="0071576E" w:rsidRPr="00594179" w:rsidRDefault="0071576E" w:rsidP="00B01175">
      <w:pPr>
        <w:jc w:val="both"/>
      </w:pPr>
    </w:p>
    <w:p w:rsidR="00B01175" w:rsidRPr="00594179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     Dr. Claudio Oppenheimer     CRM:</w:t>
      </w:r>
      <w:r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1E51" w:rsidRDefault="00C61E51">
      <w:r>
        <w:separator/>
      </w:r>
    </w:p>
  </w:endnote>
  <w:endnote w:type="continuationSeparator" w:id="0">
    <w:p w:rsidR="00C61E51" w:rsidRDefault="00C61E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623E14" w:rsidRDefault="00C61E5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623E14" w:rsidRPr="006D6301">
        <w:rPr>
          <w:rStyle w:val="Hyperlink"/>
          <w:b/>
        </w:rPr>
        <w:t>www.neurofis.com.br</w:t>
      </w:r>
    </w:hyperlink>
    <w:r w:rsidR="00623E14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1E51" w:rsidRDefault="00C61E51">
      <w:r>
        <w:separator/>
      </w:r>
    </w:p>
  </w:footnote>
  <w:footnote w:type="continuationSeparator" w:id="0">
    <w:p w:rsidR="00C61E51" w:rsidRDefault="00C61E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7F9"/>
    <w:rsid w:val="000036BF"/>
    <w:rsid w:val="000039C1"/>
    <w:rsid w:val="00011404"/>
    <w:rsid w:val="0001141F"/>
    <w:rsid w:val="00016AEB"/>
    <w:rsid w:val="00017CB8"/>
    <w:rsid w:val="00032700"/>
    <w:rsid w:val="00042694"/>
    <w:rsid w:val="00046D8E"/>
    <w:rsid w:val="00050E23"/>
    <w:rsid w:val="00051C28"/>
    <w:rsid w:val="00056308"/>
    <w:rsid w:val="000647BC"/>
    <w:rsid w:val="00072302"/>
    <w:rsid w:val="00075A16"/>
    <w:rsid w:val="00086A0C"/>
    <w:rsid w:val="00086C76"/>
    <w:rsid w:val="0008731D"/>
    <w:rsid w:val="000B62CC"/>
    <w:rsid w:val="000D1988"/>
    <w:rsid w:val="000D6ED7"/>
    <w:rsid w:val="000E6AA0"/>
    <w:rsid w:val="000E6AF1"/>
    <w:rsid w:val="000E6C53"/>
    <w:rsid w:val="000F0AA3"/>
    <w:rsid w:val="000F598D"/>
    <w:rsid w:val="00100B85"/>
    <w:rsid w:val="00105181"/>
    <w:rsid w:val="00105A26"/>
    <w:rsid w:val="00114041"/>
    <w:rsid w:val="00114D98"/>
    <w:rsid w:val="00114FE7"/>
    <w:rsid w:val="00116BBD"/>
    <w:rsid w:val="001217E6"/>
    <w:rsid w:val="00124435"/>
    <w:rsid w:val="00133885"/>
    <w:rsid w:val="0013430D"/>
    <w:rsid w:val="001365E8"/>
    <w:rsid w:val="0013663F"/>
    <w:rsid w:val="0014120D"/>
    <w:rsid w:val="00156BA6"/>
    <w:rsid w:val="00156E18"/>
    <w:rsid w:val="00160519"/>
    <w:rsid w:val="00160F66"/>
    <w:rsid w:val="001610FB"/>
    <w:rsid w:val="00165968"/>
    <w:rsid w:val="0017257A"/>
    <w:rsid w:val="00172F17"/>
    <w:rsid w:val="00173C2E"/>
    <w:rsid w:val="00184E2F"/>
    <w:rsid w:val="001851E4"/>
    <w:rsid w:val="001954EF"/>
    <w:rsid w:val="001B405E"/>
    <w:rsid w:val="001B4A16"/>
    <w:rsid w:val="001C2EF3"/>
    <w:rsid w:val="001C638B"/>
    <w:rsid w:val="001C6512"/>
    <w:rsid w:val="001D0E50"/>
    <w:rsid w:val="001D3EDA"/>
    <w:rsid w:val="001E2C34"/>
    <w:rsid w:val="001E44F5"/>
    <w:rsid w:val="001E4CA3"/>
    <w:rsid w:val="001E65B8"/>
    <w:rsid w:val="001F269B"/>
    <w:rsid w:val="001F4B10"/>
    <w:rsid w:val="0020212C"/>
    <w:rsid w:val="0021226C"/>
    <w:rsid w:val="002127DD"/>
    <w:rsid w:val="00214B70"/>
    <w:rsid w:val="0021544F"/>
    <w:rsid w:val="00217B95"/>
    <w:rsid w:val="0022241F"/>
    <w:rsid w:val="002242CB"/>
    <w:rsid w:val="0023077E"/>
    <w:rsid w:val="00236A22"/>
    <w:rsid w:val="0024674D"/>
    <w:rsid w:val="00247716"/>
    <w:rsid w:val="00250118"/>
    <w:rsid w:val="00252E09"/>
    <w:rsid w:val="00264B13"/>
    <w:rsid w:val="00267092"/>
    <w:rsid w:val="002749E0"/>
    <w:rsid w:val="0027651F"/>
    <w:rsid w:val="0027738C"/>
    <w:rsid w:val="0028146E"/>
    <w:rsid w:val="0028256C"/>
    <w:rsid w:val="00282EB3"/>
    <w:rsid w:val="0028424B"/>
    <w:rsid w:val="00287E45"/>
    <w:rsid w:val="002928B7"/>
    <w:rsid w:val="002939C1"/>
    <w:rsid w:val="002A04AB"/>
    <w:rsid w:val="002A06D3"/>
    <w:rsid w:val="002A53FA"/>
    <w:rsid w:val="002B5E47"/>
    <w:rsid w:val="002C4124"/>
    <w:rsid w:val="002C5A01"/>
    <w:rsid w:val="002D08C4"/>
    <w:rsid w:val="002D3659"/>
    <w:rsid w:val="002D3B38"/>
    <w:rsid w:val="002D7C82"/>
    <w:rsid w:val="002E2F55"/>
    <w:rsid w:val="002E496D"/>
    <w:rsid w:val="002E4BAA"/>
    <w:rsid w:val="002E55BC"/>
    <w:rsid w:val="002E787D"/>
    <w:rsid w:val="002F0EC4"/>
    <w:rsid w:val="002F1D69"/>
    <w:rsid w:val="00310513"/>
    <w:rsid w:val="0031155C"/>
    <w:rsid w:val="00322C19"/>
    <w:rsid w:val="00323780"/>
    <w:rsid w:val="00324866"/>
    <w:rsid w:val="0032565B"/>
    <w:rsid w:val="00331613"/>
    <w:rsid w:val="00332662"/>
    <w:rsid w:val="003409ED"/>
    <w:rsid w:val="00341AFB"/>
    <w:rsid w:val="00345BD9"/>
    <w:rsid w:val="00354B0B"/>
    <w:rsid w:val="003574D3"/>
    <w:rsid w:val="00357CF0"/>
    <w:rsid w:val="00361381"/>
    <w:rsid w:val="00363D7B"/>
    <w:rsid w:val="00367A91"/>
    <w:rsid w:val="0037056E"/>
    <w:rsid w:val="0038021D"/>
    <w:rsid w:val="0038757C"/>
    <w:rsid w:val="00391A50"/>
    <w:rsid w:val="00394745"/>
    <w:rsid w:val="00397505"/>
    <w:rsid w:val="003A0159"/>
    <w:rsid w:val="003A7721"/>
    <w:rsid w:val="003B47FB"/>
    <w:rsid w:val="003B61E0"/>
    <w:rsid w:val="003C3692"/>
    <w:rsid w:val="003C5DAB"/>
    <w:rsid w:val="003C6106"/>
    <w:rsid w:val="003E402D"/>
    <w:rsid w:val="003E4784"/>
    <w:rsid w:val="003F2878"/>
    <w:rsid w:val="00402458"/>
    <w:rsid w:val="00404EE5"/>
    <w:rsid w:val="004103F0"/>
    <w:rsid w:val="00412739"/>
    <w:rsid w:val="004145F3"/>
    <w:rsid w:val="00414E3F"/>
    <w:rsid w:val="00421B87"/>
    <w:rsid w:val="004227A6"/>
    <w:rsid w:val="00425E5A"/>
    <w:rsid w:val="00432C93"/>
    <w:rsid w:val="00433267"/>
    <w:rsid w:val="0044134C"/>
    <w:rsid w:val="00443B7F"/>
    <w:rsid w:val="00445D36"/>
    <w:rsid w:val="0044644B"/>
    <w:rsid w:val="00457406"/>
    <w:rsid w:val="0046184C"/>
    <w:rsid w:val="00463393"/>
    <w:rsid w:val="00463DAC"/>
    <w:rsid w:val="00465F28"/>
    <w:rsid w:val="0047138D"/>
    <w:rsid w:val="00471CB5"/>
    <w:rsid w:val="004853A5"/>
    <w:rsid w:val="00486F7A"/>
    <w:rsid w:val="0048748A"/>
    <w:rsid w:val="004934DA"/>
    <w:rsid w:val="004A2DB4"/>
    <w:rsid w:val="004B0799"/>
    <w:rsid w:val="004B3EE5"/>
    <w:rsid w:val="004C083D"/>
    <w:rsid w:val="004C3CB7"/>
    <w:rsid w:val="004C3E77"/>
    <w:rsid w:val="004C6666"/>
    <w:rsid w:val="004D172C"/>
    <w:rsid w:val="004D2FCE"/>
    <w:rsid w:val="004D3924"/>
    <w:rsid w:val="004E55EC"/>
    <w:rsid w:val="004F2BD0"/>
    <w:rsid w:val="00500476"/>
    <w:rsid w:val="005011A4"/>
    <w:rsid w:val="00503C1F"/>
    <w:rsid w:val="005057F0"/>
    <w:rsid w:val="00523FFA"/>
    <w:rsid w:val="00524874"/>
    <w:rsid w:val="0052744F"/>
    <w:rsid w:val="005331D3"/>
    <w:rsid w:val="00533CD2"/>
    <w:rsid w:val="00547FCE"/>
    <w:rsid w:val="00550BAA"/>
    <w:rsid w:val="0056343A"/>
    <w:rsid w:val="00571468"/>
    <w:rsid w:val="005752A2"/>
    <w:rsid w:val="00575663"/>
    <w:rsid w:val="00585D1D"/>
    <w:rsid w:val="005908A3"/>
    <w:rsid w:val="0059184C"/>
    <w:rsid w:val="005961BD"/>
    <w:rsid w:val="005A0DBA"/>
    <w:rsid w:val="005A287F"/>
    <w:rsid w:val="005A3F78"/>
    <w:rsid w:val="005A7BE7"/>
    <w:rsid w:val="005B5964"/>
    <w:rsid w:val="005B7126"/>
    <w:rsid w:val="005C27FA"/>
    <w:rsid w:val="005C3CBC"/>
    <w:rsid w:val="005C4856"/>
    <w:rsid w:val="005C50FB"/>
    <w:rsid w:val="005D0EE6"/>
    <w:rsid w:val="005D5E4C"/>
    <w:rsid w:val="005D6C64"/>
    <w:rsid w:val="005F222D"/>
    <w:rsid w:val="005F4F37"/>
    <w:rsid w:val="005F6D30"/>
    <w:rsid w:val="006001FA"/>
    <w:rsid w:val="00600B69"/>
    <w:rsid w:val="006022BB"/>
    <w:rsid w:val="00603054"/>
    <w:rsid w:val="00617D11"/>
    <w:rsid w:val="00623E14"/>
    <w:rsid w:val="00631130"/>
    <w:rsid w:val="00640C94"/>
    <w:rsid w:val="00644BDA"/>
    <w:rsid w:val="00662B95"/>
    <w:rsid w:val="00666838"/>
    <w:rsid w:val="00682605"/>
    <w:rsid w:val="00684E8B"/>
    <w:rsid w:val="00686BC8"/>
    <w:rsid w:val="00686E0A"/>
    <w:rsid w:val="00687139"/>
    <w:rsid w:val="00687E46"/>
    <w:rsid w:val="00695878"/>
    <w:rsid w:val="0069637A"/>
    <w:rsid w:val="006A6AA2"/>
    <w:rsid w:val="006B3595"/>
    <w:rsid w:val="006C2F8F"/>
    <w:rsid w:val="006C32D2"/>
    <w:rsid w:val="006C43E9"/>
    <w:rsid w:val="006E04DA"/>
    <w:rsid w:val="006E7449"/>
    <w:rsid w:val="006F0AA0"/>
    <w:rsid w:val="006F6E3E"/>
    <w:rsid w:val="00701196"/>
    <w:rsid w:val="00701C16"/>
    <w:rsid w:val="00704A97"/>
    <w:rsid w:val="00705009"/>
    <w:rsid w:val="00714828"/>
    <w:rsid w:val="0071576E"/>
    <w:rsid w:val="0072489C"/>
    <w:rsid w:val="00725A73"/>
    <w:rsid w:val="00727E08"/>
    <w:rsid w:val="0073567E"/>
    <w:rsid w:val="00737689"/>
    <w:rsid w:val="00740498"/>
    <w:rsid w:val="00744735"/>
    <w:rsid w:val="00745B59"/>
    <w:rsid w:val="00747D01"/>
    <w:rsid w:val="007506DA"/>
    <w:rsid w:val="00757C0D"/>
    <w:rsid w:val="00761E81"/>
    <w:rsid w:val="0078537E"/>
    <w:rsid w:val="007900F2"/>
    <w:rsid w:val="007929B0"/>
    <w:rsid w:val="00792CAF"/>
    <w:rsid w:val="007A31B0"/>
    <w:rsid w:val="007A4355"/>
    <w:rsid w:val="007B0393"/>
    <w:rsid w:val="007C3E00"/>
    <w:rsid w:val="007E5951"/>
    <w:rsid w:val="007F5074"/>
    <w:rsid w:val="007F5A71"/>
    <w:rsid w:val="007F6E3B"/>
    <w:rsid w:val="00806F58"/>
    <w:rsid w:val="0080766C"/>
    <w:rsid w:val="0081418E"/>
    <w:rsid w:val="008175DD"/>
    <w:rsid w:val="008245E4"/>
    <w:rsid w:val="00827D1A"/>
    <w:rsid w:val="008339A1"/>
    <w:rsid w:val="008343E1"/>
    <w:rsid w:val="008369B1"/>
    <w:rsid w:val="00843494"/>
    <w:rsid w:val="008760EE"/>
    <w:rsid w:val="0088264A"/>
    <w:rsid w:val="00884AA2"/>
    <w:rsid w:val="00885941"/>
    <w:rsid w:val="00891C92"/>
    <w:rsid w:val="00897B29"/>
    <w:rsid w:val="008A0886"/>
    <w:rsid w:val="008B00DA"/>
    <w:rsid w:val="008C2F11"/>
    <w:rsid w:val="008C61CF"/>
    <w:rsid w:val="008D36F3"/>
    <w:rsid w:val="008D3DA8"/>
    <w:rsid w:val="008D5F39"/>
    <w:rsid w:val="008D7AFE"/>
    <w:rsid w:val="008E1696"/>
    <w:rsid w:val="008E5B24"/>
    <w:rsid w:val="008F0694"/>
    <w:rsid w:val="008F5070"/>
    <w:rsid w:val="00903211"/>
    <w:rsid w:val="009063DC"/>
    <w:rsid w:val="009075E8"/>
    <w:rsid w:val="00910CC5"/>
    <w:rsid w:val="00922C10"/>
    <w:rsid w:val="009306A7"/>
    <w:rsid w:val="009476FA"/>
    <w:rsid w:val="00953C74"/>
    <w:rsid w:val="009572BE"/>
    <w:rsid w:val="0096075C"/>
    <w:rsid w:val="00972BAB"/>
    <w:rsid w:val="00976339"/>
    <w:rsid w:val="00981A2F"/>
    <w:rsid w:val="00982728"/>
    <w:rsid w:val="00990E62"/>
    <w:rsid w:val="0099131A"/>
    <w:rsid w:val="00997182"/>
    <w:rsid w:val="009A38F9"/>
    <w:rsid w:val="009A4FCD"/>
    <w:rsid w:val="009B1563"/>
    <w:rsid w:val="009B1776"/>
    <w:rsid w:val="009B2724"/>
    <w:rsid w:val="009B6044"/>
    <w:rsid w:val="009C0016"/>
    <w:rsid w:val="009C01EA"/>
    <w:rsid w:val="009C405E"/>
    <w:rsid w:val="009D5C71"/>
    <w:rsid w:val="009E2004"/>
    <w:rsid w:val="009E5372"/>
    <w:rsid w:val="009F41C4"/>
    <w:rsid w:val="009F75D4"/>
    <w:rsid w:val="00A012E6"/>
    <w:rsid w:val="00A06232"/>
    <w:rsid w:val="00A06B8F"/>
    <w:rsid w:val="00A07CF5"/>
    <w:rsid w:val="00A17CC8"/>
    <w:rsid w:val="00A17F11"/>
    <w:rsid w:val="00A22176"/>
    <w:rsid w:val="00A306B1"/>
    <w:rsid w:val="00A30B70"/>
    <w:rsid w:val="00A36272"/>
    <w:rsid w:val="00A36F8E"/>
    <w:rsid w:val="00A43ADE"/>
    <w:rsid w:val="00A43F6D"/>
    <w:rsid w:val="00A54583"/>
    <w:rsid w:val="00A54AEB"/>
    <w:rsid w:val="00A6444A"/>
    <w:rsid w:val="00A8792A"/>
    <w:rsid w:val="00A9073C"/>
    <w:rsid w:val="00A91093"/>
    <w:rsid w:val="00A9772F"/>
    <w:rsid w:val="00AA01C6"/>
    <w:rsid w:val="00AA1299"/>
    <w:rsid w:val="00AA13C9"/>
    <w:rsid w:val="00AA43DC"/>
    <w:rsid w:val="00AB0909"/>
    <w:rsid w:val="00AB1FE5"/>
    <w:rsid w:val="00AB49FA"/>
    <w:rsid w:val="00AC42A5"/>
    <w:rsid w:val="00AD32AF"/>
    <w:rsid w:val="00AE3D12"/>
    <w:rsid w:val="00AF1264"/>
    <w:rsid w:val="00AF1B0F"/>
    <w:rsid w:val="00AF5F58"/>
    <w:rsid w:val="00B00F31"/>
    <w:rsid w:val="00B01175"/>
    <w:rsid w:val="00B16AD9"/>
    <w:rsid w:val="00B20634"/>
    <w:rsid w:val="00B325D7"/>
    <w:rsid w:val="00B341AE"/>
    <w:rsid w:val="00B432EC"/>
    <w:rsid w:val="00B57FD0"/>
    <w:rsid w:val="00B61464"/>
    <w:rsid w:val="00B62A79"/>
    <w:rsid w:val="00B63D06"/>
    <w:rsid w:val="00B6556D"/>
    <w:rsid w:val="00B70AB5"/>
    <w:rsid w:val="00B74AC3"/>
    <w:rsid w:val="00B77AAE"/>
    <w:rsid w:val="00BA081A"/>
    <w:rsid w:val="00BA29D2"/>
    <w:rsid w:val="00BA6645"/>
    <w:rsid w:val="00BA6CB9"/>
    <w:rsid w:val="00BA70AE"/>
    <w:rsid w:val="00BB30A5"/>
    <w:rsid w:val="00BC29F7"/>
    <w:rsid w:val="00BC57A5"/>
    <w:rsid w:val="00BD1E14"/>
    <w:rsid w:val="00BE25BE"/>
    <w:rsid w:val="00BF1E57"/>
    <w:rsid w:val="00BF201E"/>
    <w:rsid w:val="00C0228B"/>
    <w:rsid w:val="00C11BBE"/>
    <w:rsid w:val="00C1617D"/>
    <w:rsid w:val="00C21433"/>
    <w:rsid w:val="00C22A2B"/>
    <w:rsid w:val="00C22D8C"/>
    <w:rsid w:val="00C501B1"/>
    <w:rsid w:val="00C51058"/>
    <w:rsid w:val="00C61E51"/>
    <w:rsid w:val="00C61E6B"/>
    <w:rsid w:val="00C7304B"/>
    <w:rsid w:val="00C77617"/>
    <w:rsid w:val="00CA481B"/>
    <w:rsid w:val="00CA72C0"/>
    <w:rsid w:val="00CB0993"/>
    <w:rsid w:val="00CB0EE2"/>
    <w:rsid w:val="00CB7F99"/>
    <w:rsid w:val="00CC043B"/>
    <w:rsid w:val="00CC1319"/>
    <w:rsid w:val="00CC285F"/>
    <w:rsid w:val="00CC2F00"/>
    <w:rsid w:val="00CC3491"/>
    <w:rsid w:val="00CC6C8D"/>
    <w:rsid w:val="00CD1102"/>
    <w:rsid w:val="00CE2FA5"/>
    <w:rsid w:val="00CF4EF2"/>
    <w:rsid w:val="00D055CC"/>
    <w:rsid w:val="00D05AA7"/>
    <w:rsid w:val="00D20292"/>
    <w:rsid w:val="00D24CB6"/>
    <w:rsid w:val="00D310A4"/>
    <w:rsid w:val="00D3271D"/>
    <w:rsid w:val="00D35D11"/>
    <w:rsid w:val="00D363FC"/>
    <w:rsid w:val="00D41AD7"/>
    <w:rsid w:val="00D42591"/>
    <w:rsid w:val="00D5650E"/>
    <w:rsid w:val="00D56EE1"/>
    <w:rsid w:val="00D66FD8"/>
    <w:rsid w:val="00D7428D"/>
    <w:rsid w:val="00D908E2"/>
    <w:rsid w:val="00D942DB"/>
    <w:rsid w:val="00DB02B4"/>
    <w:rsid w:val="00DC737B"/>
    <w:rsid w:val="00DC7DEE"/>
    <w:rsid w:val="00DD06D2"/>
    <w:rsid w:val="00DD4091"/>
    <w:rsid w:val="00DE405B"/>
    <w:rsid w:val="00DE5B20"/>
    <w:rsid w:val="00E003FF"/>
    <w:rsid w:val="00E00A56"/>
    <w:rsid w:val="00E021E0"/>
    <w:rsid w:val="00E1672E"/>
    <w:rsid w:val="00E2177A"/>
    <w:rsid w:val="00E223F3"/>
    <w:rsid w:val="00E25032"/>
    <w:rsid w:val="00E26325"/>
    <w:rsid w:val="00E33B24"/>
    <w:rsid w:val="00E416FC"/>
    <w:rsid w:val="00E470F5"/>
    <w:rsid w:val="00E51844"/>
    <w:rsid w:val="00E53026"/>
    <w:rsid w:val="00E5462B"/>
    <w:rsid w:val="00E61CCD"/>
    <w:rsid w:val="00E714C7"/>
    <w:rsid w:val="00E76DC6"/>
    <w:rsid w:val="00E831A1"/>
    <w:rsid w:val="00E91C5B"/>
    <w:rsid w:val="00E92D15"/>
    <w:rsid w:val="00E96476"/>
    <w:rsid w:val="00EA1C09"/>
    <w:rsid w:val="00EA1D62"/>
    <w:rsid w:val="00EA1E45"/>
    <w:rsid w:val="00EA388A"/>
    <w:rsid w:val="00EA3CAA"/>
    <w:rsid w:val="00EA4DA9"/>
    <w:rsid w:val="00EB2753"/>
    <w:rsid w:val="00EB7422"/>
    <w:rsid w:val="00EC000F"/>
    <w:rsid w:val="00EC201B"/>
    <w:rsid w:val="00EC345D"/>
    <w:rsid w:val="00EC4C6B"/>
    <w:rsid w:val="00EC5083"/>
    <w:rsid w:val="00ED5720"/>
    <w:rsid w:val="00EE688D"/>
    <w:rsid w:val="00EE7F9F"/>
    <w:rsid w:val="00EF03D9"/>
    <w:rsid w:val="00EF2319"/>
    <w:rsid w:val="00EF2955"/>
    <w:rsid w:val="00F019DA"/>
    <w:rsid w:val="00F04066"/>
    <w:rsid w:val="00F042FF"/>
    <w:rsid w:val="00F11AFB"/>
    <w:rsid w:val="00F12D53"/>
    <w:rsid w:val="00F16FAC"/>
    <w:rsid w:val="00F2002D"/>
    <w:rsid w:val="00F3072B"/>
    <w:rsid w:val="00F4072A"/>
    <w:rsid w:val="00F42146"/>
    <w:rsid w:val="00F43218"/>
    <w:rsid w:val="00F44F77"/>
    <w:rsid w:val="00F51CCB"/>
    <w:rsid w:val="00F632BE"/>
    <w:rsid w:val="00F643D7"/>
    <w:rsid w:val="00F67482"/>
    <w:rsid w:val="00F7000E"/>
    <w:rsid w:val="00F70CCA"/>
    <w:rsid w:val="00F71A61"/>
    <w:rsid w:val="00F749DD"/>
    <w:rsid w:val="00F74EAF"/>
    <w:rsid w:val="00F8007D"/>
    <w:rsid w:val="00F837D2"/>
    <w:rsid w:val="00F86E75"/>
    <w:rsid w:val="00F9318D"/>
    <w:rsid w:val="00FA3B88"/>
    <w:rsid w:val="00FA434A"/>
    <w:rsid w:val="00FA5FC8"/>
    <w:rsid w:val="00FA73AD"/>
    <w:rsid w:val="00FA7B85"/>
    <w:rsid w:val="00FB0882"/>
    <w:rsid w:val="00FB1C47"/>
    <w:rsid w:val="00FB2E18"/>
    <w:rsid w:val="00FB3132"/>
    <w:rsid w:val="00FB7300"/>
    <w:rsid w:val="00FC1646"/>
    <w:rsid w:val="00FC33C9"/>
    <w:rsid w:val="00FD2448"/>
    <w:rsid w:val="00FD3C76"/>
    <w:rsid w:val="00FD5699"/>
    <w:rsid w:val="00FD76E6"/>
    <w:rsid w:val="00FE1E29"/>
    <w:rsid w:val="00FE3861"/>
    <w:rsid w:val="00FE4C45"/>
    <w:rsid w:val="00FF0519"/>
    <w:rsid w:val="00FF0870"/>
    <w:rsid w:val="00FF134E"/>
    <w:rsid w:val="00FF40D6"/>
    <w:rsid w:val="00FF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636</TotalTime>
  <Pages>1</Pages>
  <Words>237</Words>
  <Characters>1352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161</cp:revision>
  <cp:lastPrinted>2017-08-09T15:23:00Z</cp:lastPrinted>
  <dcterms:created xsi:type="dcterms:W3CDTF">2017-08-09T15:28:00Z</dcterms:created>
  <dcterms:modified xsi:type="dcterms:W3CDTF">2021-09-28T16:15:00Z</dcterms:modified>
</cp:coreProperties>
</file>