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761E27" w:rsidRPr="00761E27">
        <w:rPr>
          <w:sz w:val="22"/>
        </w:rPr>
        <w:t>Ruth Guimaraes Braganca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761E27">
        <w:rPr>
          <w:sz w:val="22"/>
        </w:rPr>
        <w:t>43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761E27">
        <w:rPr>
          <w:sz w:val="22"/>
        </w:rPr>
        <w:t>Sindrome pos-COVID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FD00BA">
        <w:rPr>
          <w:sz w:val="22"/>
        </w:rPr>
        <w:t>2</w:t>
      </w:r>
      <w:r w:rsidR="000B2B6A">
        <w:rPr>
          <w:sz w:val="22"/>
        </w:rPr>
        <w:t>7</w:t>
      </w:r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A1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D00BA">
        <w:t>10.6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D00BA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B2B6A">
        <w:rPr>
          <w:noProof/>
          <w:sz w:val="24"/>
        </w:rPr>
        <w:t>27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6173" w:rsidRDefault="003B6173">
      <w:r>
        <w:separator/>
      </w:r>
    </w:p>
  </w:endnote>
  <w:endnote w:type="continuationSeparator" w:id="0">
    <w:p w:rsidR="003B6173" w:rsidRDefault="003B61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B617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6173" w:rsidRDefault="003B6173">
      <w:r>
        <w:separator/>
      </w:r>
    </w:p>
  </w:footnote>
  <w:footnote w:type="continuationSeparator" w:id="0">
    <w:p w:rsidR="003B6173" w:rsidRDefault="003B617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47148</TotalTime>
  <Pages>1</Pages>
  <Words>268</Words>
  <Characters>1532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3866</cp:revision>
  <cp:lastPrinted>2017-08-09T15:22:00Z</cp:lastPrinted>
  <dcterms:created xsi:type="dcterms:W3CDTF">2016-03-08T22:06:00Z</dcterms:created>
  <dcterms:modified xsi:type="dcterms:W3CDTF">2021-09-27T20:07:00Z</dcterms:modified>
</cp:coreProperties>
</file>