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PACIENTE: Milenna Alves Fidelis</w:t>
      </w: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IDADE:8 anos   SEXO:M</w:t>
      </w:r>
    </w:p>
    <w:p w:rsidR="004930C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DATA DO EXAME: 27 jun.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470" w:rsidRDefault="00426470">
      <w:r>
        <w:separator/>
      </w:r>
    </w:p>
  </w:endnote>
  <w:endnote w:type="continuationSeparator" w:id="0">
    <w:p w:rsidR="00426470" w:rsidRDefault="00426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470" w:rsidRDefault="00426470">
      <w:r>
        <w:separator/>
      </w:r>
    </w:p>
  </w:footnote>
  <w:footnote w:type="continuationSeparator" w:id="0">
    <w:p w:rsidR="00426470" w:rsidRDefault="004264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470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3767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1684</cp:revision>
  <cp:lastPrinted>1998-02-03T19:29:00Z</cp:lastPrinted>
  <dcterms:created xsi:type="dcterms:W3CDTF">2016-03-08T23:18:00Z</dcterms:created>
  <dcterms:modified xsi:type="dcterms:W3CDTF">2021-09-27T16:14:00Z</dcterms:modified>
</cp:coreProperties>
</file>