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A34DF" w:rsidRPr="00CA34DF">
        <w:rPr>
          <w:sz w:val="22"/>
        </w:rPr>
        <w:t>Milenna Alves Fidelis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A34DF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94A1D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0B2B6A">
        <w:rPr>
          <w:sz w:val="22"/>
        </w:rPr>
        <w:t>7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2B6A">
        <w:rPr>
          <w:noProof/>
          <w:sz w:val="24"/>
        </w:rPr>
        <w:t>27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625" w:rsidRDefault="00595625">
      <w:r>
        <w:separator/>
      </w:r>
    </w:p>
  </w:endnote>
  <w:endnote w:type="continuationSeparator" w:id="0">
    <w:p w:rsidR="00595625" w:rsidRDefault="0059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56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625" w:rsidRDefault="00595625">
      <w:r>
        <w:separator/>
      </w:r>
    </w:p>
  </w:footnote>
  <w:footnote w:type="continuationSeparator" w:id="0">
    <w:p w:rsidR="00595625" w:rsidRDefault="00595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625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46920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3863</cp:revision>
  <cp:lastPrinted>2017-08-09T15:22:00Z</cp:lastPrinted>
  <dcterms:created xsi:type="dcterms:W3CDTF">2016-03-08T22:06:00Z</dcterms:created>
  <dcterms:modified xsi:type="dcterms:W3CDTF">2021-09-27T16:13:00Z</dcterms:modified>
</cp:coreProperties>
</file>