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72879" w:rsidRPr="00772879">
        <w:rPr>
          <w:sz w:val="22"/>
        </w:rPr>
        <w:t>Lenio Urzeda Ferreira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72879">
        <w:rPr>
          <w:sz w:val="22"/>
        </w:rPr>
        <w:t>33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B2B6A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0B2B6A">
        <w:rPr>
          <w:sz w:val="22"/>
        </w:rPr>
        <w:t>7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F79D5">
        <w:rPr>
          <w:sz w:val="22"/>
        </w:rPr>
        <w:t>Pregabalina/Bupropiona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D00BA">
        <w:t>10.6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D00BA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B2B6A">
        <w:rPr>
          <w:noProof/>
          <w:sz w:val="24"/>
        </w:rPr>
        <w:t>27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A06" w:rsidRDefault="00A12A06">
      <w:r>
        <w:separator/>
      </w:r>
    </w:p>
  </w:endnote>
  <w:endnote w:type="continuationSeparator" w:id="0">
    <w:p w:rsidR="00A12A06" w:rsidRDefault="00A12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12A0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A06" w:rsidRDefault="00A12A06">
      <w:r>
        <w:separator/>
      </w:r>
    </w:p>
  </w:footnote>
  <w:footnote w:type="continuationSeparator" w:id="0">
    <w:p w:rsidR="00A12A06" w:rsidRDefault="00A12A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2A06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46919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3862</cp:revision>
  <cp:lastPrinted>2017-08-09T15:22:00Z</cp:lastPrinted>
  <dcterms:created xsi:type="dcterms:W3CDTF">2016-03-08T22:06:00Z</dcterms:created>
  <dcterms:modified xsi:type="dcterms:W3CDTF">2021-09-27T16:02:00Z</dcterms:modified>
</cp:coreProperties>
</file>