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  <w:r w:rsidR="00B45F59">
        <w:t>/PE</w:t>
      </w:r>
      <w:r w:rsidR="00760C80">
        <w:t>S</w:t>
      </w:r>
      <w:r w:rsidR="00B45F59">
        <w:t>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9265BE" w:rsidRPr="009265BE" w:rsidRDefault="009265BE" w:rsidP="009265BE">
      <w:pPr>
        <w:rPr>
          <w:sz w:val="32"/>
          <w:szCs w:val="32"/>
        </w:rPr>
      </w:pPr>
      <w:r w:rsidRPr="009265BE">
        <w:rPr>
          <w:sz w:val="32"/>
          <w:szCs w:val="32"/>
        </w:rPr>
        <w:t>PACIENTE: Valdomiro Oliveira Alves</w:t>
      </w:r>
    </w:p>
    <w:p w:rsidR="009265BE" w:rsidRPr="009265BE" w:rsidRDefault="009265BE" w:rsidP="009265BE">
      <w:pPr>
        <w:rPr>
          <w:sz w:val="32"/>
          <w:szCs w:val="32"/>
        </w:rPr>
      </w:pPr>
      <w:r w:rsidRPr="009265BE">
        <w:rPr>
          <w:sz w:val="32"/>
          <w:szCs w:val="32"/>
        </w:rPr>
        <w:t>IDADE:82 anos   SEXO:M</w:t>
      </w:r>
    </w:p>
    <w:p w:rsidR="005C31E3" w:rsidRDefault="009265BE" w:rsidP="009265BE">
      <w:pPr>
        <w:rPr>
          <w:sz w:val="32"/>
          <w:szCs w:val="32"/>
        </w:rPr>
      </w:pPr>
      <w:r w:rsidRPr="009265BE">
        <w:rPr>
          <w:sz w:val="32"/>
          <w:szCs w:val="32"/>
        </w:rPr>
        <w:t>DATA DO EXAME: 27 jun. 21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A onda F, obtida no nervo ulnar D e E, está normal bilateralmente. </w:t>
      </w:r>
    </w:p>
    <w:p w:rsidR="000F78A6" w:rsidRDefault="000F78A6" w:rsidP="007D0B8C">
      <w:pPr>
        <w:jc w:val="both"/>
        <w:rPr>
          <w:sz w:val="32"/>
        </w:rPr>
      </w:pPr>
      <w:r>
        <w:rPr>
          <w:sz w:val="32"/>
        </w:rPr>
        <w:t>O reflexo H,obtido no nervo tibial D e E,esta normal bilateralmente.</w:t>
      </w:r>
      <w:bookmarkStart w:id="0" w:name="_GoBack"/>
      <w:bookmarkEnd w:id="0"/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D0B8C">
      <w:pPr>
        <w:rPr>
          <w:sz w:val="32"/>
        </w:rPr>
      </w:pPr>
      <w:r>
        <w:rPr>
          <w:sz w:val="32"/>
        </w:rPr>
        <w:t>Eletroneuromiografia normal.</w:t>
      </w:r>
    </w:p>
    <w:p w:rsidR="00B45F59" w:rsidRDefault="00B45F59" w:rsidP="007D0B8C">
      <w:pPr>
        <w:rPr>
          <w:sz w:val="32"/>
        </w:rPr>
      </w:pPr>
      <w:r>
        <w:rPr>
          <w:sz w:val="32"/>
        </w:rPr>
        <w:t>Potencial evocado somato-sensitivo normal.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6C2" w:rsidRDefault="000036C2">
      <w:r>
        <w:separator/>
      </w:r>
    </w:p>
  </w:endnote>
  <w:endnote w:type="continuationSeparator" w:id="0">
    <w:p w:rsidR="000036C2" w:rsidRDefault="00003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6C2" w:rsidRDefault="000036C2">
      <w:r>
        <w:separator/>
      </w:r>
    </w:p>
  </w:footnote>
  <w:footnote w:type="continuationSeparator" w:id="0">
    <w:p w:rsidR="000036C2" w:rsidRDefault="000036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86C"/>
    <w:rsid w:val="000036C2"/>
    <w:rsid w:val="00004DB7"/>
    <w:rsid w:val="00010315"/>
    <w:rsid w:val="00013E8C"/>
    <w:rsid w:val="00022CF7"/>
    <w:rsid w:val="00034E9A"/>
    <w:rsid w:val="00045655"/>
    <w:rsid w:val="00046B95"/>
    <w:rsid w:val="00052538"/>
    <w:rsid w:val="000651EC"/>
    <w:rsid w:val="00071F73"/>
    <w:rsid w:val="00081A1E"/>
    <w:rsid w:val="000910A3"/>
    <w:rsid w:val="000A4781"/>
    <w:rsid w:val="000A62CF"/>
    <w:rsid w:val="000A720A"/>
    <w:rsid w:val="000C1815"/>
    <w:rsid w:val="000C69DC"/>
    <w:rsid w:val="000D3638"/>
    <w:rsid w:val="000E77C3"/>
    <w:rsid w:val="000F0E3B"/>
    <w:rsid w:val="000F2A77"/>
    <w:rsid w:val="000F63A2"/>
    <w:rsid w:val="000F6A66"/>
    <w:rsid w:val="000F78A6"/>
    <w:rsid w:val="00102F76"/>
    <w:rsid w:val="00105BFE"/>
    <w:rsid w:val="00110DE8"/>
    <w:rsid w:val="00111449"/>
    <w:rsid w:val="0011155F"/>
    <w:rsid w:val="00114D25"/>
    <w:rsid w:val="00124514"/>
    <w:rsid w:val="001316D9"/>
    <w:rsid w:val="00133601"/>
    <w:rsid w:val="00134411"/>
    <w:rsid w:val="00134C6A"/>
    <w:rsid w:val="00144197"/>
    <w:rsid w:val="00144F72"/>
    <w:rsid w:val="0016163C"/>
    <w:rsid w:val="00166B7B"/>
    <w:rsid w:val="001729F6"/>
    <w:rsid w:val="00172B35"/>
    <w:rsid w:val="00175A31"/>
    <w:rsid w:val="00177414"/>
    <w:rsid w:val="00186513"/>
    <w:rsid w:val="00187BFE"/>
    <w:rsid w:val="00190500"/>
    <w:rsid w:val="00196643"/>
    <w:rsid w:val="001B4EAE"/>
    <w:rsid w:val="001C13B6"/>
    <w:rsid w:val="001C25D0"/>
    <w:rsid w:val="001C3C25"/>
    <w:rsid w:val="001C5AEC"/>
    <w:rsid w:val="001D2225"/>
    <w:rsid w:val="001E084C"/>
    <w:rsid w:val="001F2CEA"/>
    <w:rsid w:val="001F3092"/>
    <w:rsid w:val="001F4664"/>
    <w:rsid w:val="00211C10"/>
    <w:rsid w:val="002121F2"/>
    <w:rsid w:val="00212742"/>
    <w:rsid w:val="00216DAA"/>
    <w:rsid w:val="002238BA"/>
    <w:rsid w:val="002265DB"/>
    <w:rsid w:val="00230BE6"/>
    <w:rsid w:val="00231825"/>
    <w:rsid w:val="0023305A"/>
    <w:rsid w:val="00234573"/>
    <w:rsid w:val="00237493"/>
    <w:rsid w:val="00246749"/>
    <w:rsid w:val="00254480"/>
    <w:rsid w:val="00256211"/>
    <w:rsid w:val="002578E4"/>
    <w:rsid w:val="002652E2"/>
    <w:rsid w:val="00277257"/>
    <w:rsid w:val="002828EE"/>
    <w:rsid w:val="00293EA6"/>
    <w:rsid w:val="002B01BE"/>
    <w:rsid w:val="002B3EAA"/>
    <w:rsid w:val="002D2A45"/>
    <w:rsid w:val="002E05A3"/>
    <w:rsid w:val="002F2067"/>
    <w:rsid w:val="002F541D"/>
    <w:rsid w:val="002F5CE9"/>
    <w:rsid w:val="0030187B"/>
    <w:rsid w:val="003035DF"/>
    <w:rsid w:val="003110CE"/>
    <w:rsid w:val="00311B60"/>
    <w:rsid w:val="00311E51"/>
    <w:rsid w:val="00320248"/>
    <w:rsid w:val="00321207"/>
    <w:rsid w:val="00321CFA"/>
    <w:rsid w:val="00324394"/>
    <w:rsid w:val="00325829"/>
    <w:rsid w:val="00336902"/>
    <w:rsid w:val="0034436C"/>
    <w:rsid w:val="003506F3"/>
    <w:rsid w:val="00352736"/>
    <w:rsid w:val="0036099F"/>
    <w:rsid w:val="00364F6B"/>
    <w:rsid w:val="00370878"/>
    <w:rsid w:val="00375DE0"/>
    <w:rsid w:val="00391FA0"/>
    <w:rsid w:val="003934E6"/>
    <w:rsid w:val="00393BC0"/>
    <w:rsid w:val="00394406"/>
    <w:rsid w:val="003A5214"/>
    <w:rsid w:val="003B1039"/>
    <w:rsid w:val="003B5189"/>
    <w:rsid w:val="003C00C2"/>
    <w:rsid w:val="003C6DA9"/>
    <w:rsid w:val="003C78E2"/>
    <w:rsid w:val="003D2411"/>
    <w:rsid w:val="003D4D5A"/>
    <w:rsid w:val="003F0F5C"/>
    <w:rsid w:val="003F5292"/>
    <w:rsid w:val="004005EF"/>
    <w:rsid w:val="00416876"/>
    <w:rsid w:val="00417ACE"/>
    <w:rsid w:val="00423E5B"/>
    <w:rsid w:val="00424AC9"/>
    <w:rsid w:val="00427EDC"/>
    <w:rsid w:val="0043063A"/>
    <w:rsid w:val="00433929"/>
    <w:rsid w:val="004351FE"/>
    <w:rsid w:val="00436EF7"/>
    <w:rsid w:val="00445D20"/>
    <w:rsid w:val="00457C43"/>
    <w:rsid w:val="0047125C"/>
    <w:rsid w:val="00485F02"/>
    <w:rsid w:val="004A46DB"/>
    <w:rsid w:val="004B054B"/>
    <w:rsid w:val="004B4F5D"/>
    <w:rsid w:val="004B5CC2"/>
    <w:rsid w:val="004C1782"/>
    <w:rsid w:val="004D5915"/>
    <w:rsid w:val="005011D4"/>
    <w:rsid w:val="00503F3F"/>
    <w:rsid w:val="0050602F"/>
    <w:rsid w:val="005121BC"/>
    <w:rsid w:val="00512B46"/>
    <w:rsid w:val="00516FA4"/>
    <w:rsid w:val="0052744F"/>
    <w:rsid w:val="00530D36"/>
    <w:rsid w:val="005327E9"/>
    <w:rsid w:val="005424CD"/>
    <w:rsid w:val="00550BAA"/>
    <w:rsid w:val="00567203"/>
    <w:rsid w:val="0057631B"/>
    <w:rsid w:val="005778F3"/>
    <w:rsid w:val="00583A60"/>
    <w:rsid w:val="00592CC0"/>
    <w:rsid w:val="005A287F"/>
    <w:rsid w:val="005A4699"/>
    <w:rsid w:val="005A4EC1"/>
    <w:rsid w:val="005A5DE0"/>
    <w:rsid w:val="005B43C9"/>
    <w:rsid w:val="005C048D"/>
    <w:rsid w:val="005C31E3"/>
    <w:rsid w:val="005C3746"/>
    <w:rsid w:val="005C624F"/>
    <w:rsid w:val="005D5C32"/>
    <w:rsid w:val="005E2F68"/>
    <w:rsid w:val="005E70C3"/>
    <w:rsid w:val="005F06FD"/>
    <w:rsid w:val="005F280F"/>
    <w:rsid w:val="00600A30"/>
    <w:rsid w:val="006027F9"/>
    <w:rsid w:val="00603C5A"/>
    <w:rsid w:val="006106A5"/>
    <w:rsid w:val="00610C86"/>
    <w:rsid w:val="0063084D"/>
    <w:rsid w:val="00631922"/>
    <w:rsid w:val="0063294B"/>
    <w:rsid w:val="006344C7"/>
    <w:rsid w:val="00645A6A"/>
    <w:rsid w:val="006477AB"/>
    <w:rsid w:val="00650B05"/>
    <w:rsid w:val="006555CA"/>
    <w:rsid w:val="00664418"/>
    <w:rsid w:val="006720EB"/>
    <w:rsid w:val="00676D48"/>
    <w:rsid w:val="0069577D"/>
    <w:rsid w:val="006A1BB6"/>
    <w:rsid w:val="006A58C0"/>
    <w:rsid w:val="006B1B76"/>
    <w:rsid w:val="006B4E89"/>
    <w:rsid w:val="006C7700"/>
    <w:rsid w:val="006D19DA"/>
    <w:rsid w:val="006D2E26"/>
    <w:rsid w:val="0072120D"/>
    <w:rsid w:val="00721A14"/>
    <w:rsid w:val="007249B8"/>
    <w:rsid w:val="007303A2"/>
    <w:rsid w:val="0073698E"/>
    <w:rsid w:val="00741C3C"/>
    <w:rsid w:val="0074228B"/>
    <w:rsid w:val="00745836"/>
    <w:rsid w:val="0074629E"/>
    <w:rsid w:val="007514DC"/>
    <w:rsid w:val="007569E8"/>
    <w:rsid w:val="00760C80"/>
    <w:rsid w:val="00763FEA"/>
    <w:rsid w:val="0077640B"/>
    <w:rsid w:val="00782E6F"/>
    <w:rsid w:val="00786210"/>
    <w:rsid w:val="007A1028"/>
    <w:rsid w:val="007C17FF"/>
    <w:rsid w:val="007C27CF"/>
    <w:rsid w:val="007C3344"/>
    <w:rsid w:val="007C37E4"/>
    <w:rsid w:val="007D0B8C"/>
    <w:rsid w:val="007D22BF"/>
    <w:rsid w:val="007D4D0C"/>
    <w:rsid w:val="007E6566"/>
    <w:rsid w:val="007F023D"/>
    <w:rsid w:val="007F1386"/>
    <w:rsid w:val="007F2CD5"/>
    <w:rsid w:val="007F5F79"/>
    <w:rsid w:val="0081619D"/>
    <w:rsid w:val="008356B7"/>
    <w:rsid w:val="00836B44"/>
    <w:rsid w:val="0085361A"/>
    <w:rsid w:val="008559A3"/>
    <w:rsid w:val="00861AC1"/>
    <w:rsid w:val="00875A5F"/>
    <w:rsid w:val="008837EB"/>
    <w:rsid w:val="00891099"/>
    <w:rsid w:val="00891B29"/>
    <w:rsid w:val="00891D9A"/>
    <w:rsid w:val="00892818"/>
    <w:rsid w:val="00897F81"/>
    <w:rsid w:val="008A1B7C"/>
    <w:rsid w:val="008B1649"/>
    <w:rsid w:val="008B4DA5"/>
    <w:rsid w:val="008B5438"/>
    <w:rsid w:val="008C1D5E"/>
    <w:rsid w:val="008C2663"/>
    <w:rsid w:val="008C311A"/>
    <w:rsid w:val="008C6838"/>
    <w:rsid w:val="008D271F"/>
    <w:rsid w:val="008D3DA8"/>
    <w:rsid w:val="008D798F"/>
    <w:rsid w:val="008E0AF3"/>
    <w:rsid w:val="008E2BE7"/>
    <w:rsid w:val="008E64F3"/>
    <w:rsid w:val="008E667A"/>
    <w:rsid w:val="008E7112"/>
    <w:rsid w:val="008F307E"/>
    <w:rsid w:val="008F50C6"/>
    <w:rsid w:val="009025CD"/>
    <w:rsid w:val="00904D89"/>
    <w:rsid w:val="009154E8"/>
    <w:rsid w:val="00917D53"/>
    <w:rsid w:val="009265BE"/>
    <w:rsid w:val="00946033"/>
    <w:rsid w:val="00946BC5"/>
    <w:rsid w:val="009570EC"/>
    <w:rsid w:val="0096075C"/>
    <w:rsid w:val="009629EF"/>
    <w:rsid w:val="009630B9"/>
    <w:rsid w:val="00963ABF"/>
    <w:rsid w:val="009656FE"/>
    <w:rsid w:val="0097638E"/>
    <w:rsid w:val="0098083A"/>
    <w:rsid w:val="00983584"/>
    <w:rsid w:val="00984902"/>
    <w:rsid w:val="009942E2"/>
    <w:rsid w:val="00996FE2"/>
    <w:rsid w:val="00997ACB"/>
    <w:rsid w:val="009A46AB"/>
    <w:rsid w:val="009A4C18"/>
    <w:rsid w:val="009A61E4"/>
    <w:rsid w:val="009A70BD"/>
    <w:rsid w:val="009B475B"/>
    <w:rsid w:val="009B5FCC"/>
    <w:rsid w:val="009C2286"/>
    <w:rsid w:val="009C3F43"/>
    <w:rsid w:val="009C4B43"/>
    <w:rsid w:val="009D2B81"/>
    <w:rsid w:val="009E2004"/>
    <w:rsid w:val="00A01EC7"/>
    <w:rsid w:val="00A031CE"/>
    <w:rsid w:val="00A10D15"/>
    <w:rsid w:val="00A16E1F"/>
    <w:rsid w:val="00A1771E"/>
    <w:rsid w:val="00A25D06"/>
    <w:rsid w:val="00A4394B"/>
    <w:rsid w:val="00A66B2C"/>
    <w:rsid w:val="00A75889"/>
    <w:rsid w:val="00A90E67"/>
    <w:rsid w:val="00A9264D"/>
    <w:rsid w:val="00A9553A"/>
    <w:rsid w:val="00A97EAE"/>
    <w:rsid w:val="00AA3349"/>
    <w:rsid w:val="00AB1CE6"/>
    <w:rsid w:val="00AB206D"/>
    <w:rsid w:val="00AB3372"/>
    <w:rsid w:val="00AB38CE"/>
    <w:rsid w:val="00AB3C8E"/>
    <w:rsid w:val="00AB42BE"/>
    <w:rsid w:val="00AB6FEC"/>
    <w:rsid w:val="00AF00B8"/>
    <w:rsid w:val="00AF2814"/>
    <w:rsid w:val="00AF2FC3"/>
    <w:rsid w:val="00B0130C"/>
    <w:rsid w:val="00B01D67"/>
    <w:rsid w:val="00B021DC"/>
    <w:rsid w:val="00B05EF5"/>
    <w:rsid w:val="00B21C30"/>
    <w:rsid w:val="00B23C40"/>
    <w:rsid w:val="00B3394E"/>
    <w:rsid w:val="00B35D7F"/>
    <w:rsid w:val="00B37B1F"/>
    <w:rsid w:val="00B40187"/>
    <w:rsid w:val="00B45F59"/>
    <w:rsid w:val="00B46963"/>
    <w:rsid w:val="00B7162F"/>
    <w:rsid w:val="00B81017"/>
    <w:rsid w:val="00B8106B"/>
    <w:rsid w:val="00B82F5E"/>
    <w:rsid w:val="00B95442"/>
    <w:rsid w:val="00BC0E1E"/>
    <w:rsid w:val="00BC198F"/>
    <w:rsid w:val="00BC4428"/>
    <w:rsid w:val="00BD1C13"/>
    <w:rsid w:val="00BE7DE0"/>
    <w:rsid w:val="00BF4340"/>
    <w:rsid w:val="00BF4A5D"/>
    <w:rsid w:val="00C0405D"/>
    <w:rsid w:val="00C11C5E"/>
    <w:rsid w:val="00C26740"/>
    <w:rsid w:val="00C364CA"/>
    <w:rsid w:val="00C45F3A"/>
    <w:rsid w:val="00C501BB"/>
    <w:rsid w:val="00C5278A"/>
    <w:rsid w:val="00C63538"/>
    <w:rsid w:val="00C66354"/>
    <w:rsid w:val="00C66A7E"/>
    <w:rsid w:val="00C70E17"/>
    <w:rsid w:val="00C73EB7"/>
    <w:rsid w:val="00C767F7"/>
    <w:rsid w:val="00C90867"/>
    <w:rsid w:val="00C9775E"/>
    <w:rsid w:val="00CA67F4"/>
    <w:rsid w:val="00CA76A2"/>
    <w:rsid w:val="00CB74BA"/>
    <w:rsid w:val="00CC2322"/>
    <w:rsid w:val="00CD3062"/>
    <w:rsid w:val="00CD79B6"/>
    <w:rsid w:val="00CE4F25"/>
    <w:rsid w:val="00CF16FB"/>
    <w:rsid w:val="00CF7680"/>
    <w:rsid w:val="00D03669"/>
    <w:rsid w:val="00D05623"/>
    <w:rsid w:val="00D16809"/>
    <w:rsid w:val="00D178C3"/>
    <w:rsid w:val="00D30373"/>
    <w:rsid w:val="00D321F5"/>
    <w:rsid w:val="00D37018"/>
    <w:rsid w:val="00D37546"/>
    <w:rsid w:val="00D456B5"/>
    <w:rsid w:val="00D53E06"/>
    <w:rsid w:val="00D6203D"/>
    <w:rsid w:val="00D71852"/>
    <w:rsid w:val="00D71CFC"/>
    <w:rsid w:val="00D77BF1"/>
    <w:rsid w:val="00D831A9"/>
    <w:rsid w:val="00D92CB9"/>
    <w:rsid w:val="00D9354D"/>
    <w:rsid w:val="00DA109C"/>
    <w:rsid w:val="00DB2A5E"/>
    <w:rsid w:val="00DC26E2"/>
    <w:rsid w:val="00DC4073"/>
    <w:rsid w:val="00DC462D"/>
    <w:rsid w:val="00DD0FE3"/>
    <w:rsid w:val="00DE14D9"/>
    <w:rsid w:val="00DE2D38"/>
    <w:rsid w:val="00DE35D3"/>
    <w:rsid w:val="00DF1E51"/>
    <w:rsid w:val="00E077CC"/>
    <w:rsid w:val="00E15BF9"/>
    <w:rsid w:val="00E24DCC"/>
    <w:rsid w:val="00E36EF3"/>
    <w:rsid w:val="00E417DB"/>
    <w:rsid w:val="00E42E41"/>
    <w:rsid w:val="00E464B7"/>
    <w:rsid w:val="00E47CAC"/>
    <w:rsid w:val="00E747D1"/>
    <w:rsid w:val="00EA1CDB"/>
    <w:rsid w:val="00EB4CC0"/>
    <w:rsid w:val="00ED3B8A"/>
    <w:rsid w:val="00ED478C"/>
    <w:rsid w:val="00EE5F19"/>
    <w:rsid w:val="00EF04C8"/>
    <w:rsid w:val="00EF68FC"/>
    <w:rsid w:val="00EF70FD"/>
    <w:rsid w:val="00F06F8B"/>
    <w:rsid w:val="00F2257A"/>
    <w:rsid w:val="00F23A5F"/>
    <w:rsid w:val="00F2432E"/>
    <w:rsid w:val="00F37747"/>
    <w:rsid w:val="00F439D2"/>
    <w:rsid w:val="00F441A0"/>
    <w:rsid w:val="00F51485"/>
    <w:rsid w:val="00F51556"/>
    <w:rsid w:val="00F52298"/>
    <w:rsid w:val="00F52851"/>
    <w:rsid w:val="00F62DB8"/>
    <w:rsid w:val="00F64D04"/>
    <w:rsid w:val="00F67B82"/>
    <w:rsid w:val="00F76876"/>
    <w:rsid w:val="00F84C85"/>
    <w:rsid w:val="00FB78AB"/>
    <w:rsid w:val="00FC73C7"/>
    <w:rsid w:val="00FD3433"/>
    <w:rsid w:val="00FE01EC"/>
    <w:rsid w:val="00FE5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</cp:revision>
  <cp:lastPrinted>1998-02-03T19:29:00Z</cp:lastPrinted>
  <dcterms:created xsi:type="dcterms:W3CDTF">2018-04-12T15:41:00Z</dcterms:created>
  <dcterms:modified xsi:type="dcterms:W3CDTF">2021-09-27T15:54:00Z</dcterms:modified>
</cp:coreProperties>
</file>