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5C27FA" w:rsidRPr="005C27FA" w:rsidRDefault="005C27FA" w:rsidP="005C27FA">
      <w:pPr>
        <w:ind w:right="-99"/>
        <w:jc w:val="both"/>
        <w:rPr>
          <w:sz w:val="32"/>
          <w:szCs w:val="32"/>
        </w:rPr>
      </w:pPr>
      <w:r w:rsidRPr="005C27FA">
        <w:rPr>
          <w:sz w:val="32"/>
          <w:szCs w:val="32"/>
        </w:rPr>
        <w:t>PACIENTE: Valdomiro Oliveira Alves</w:t>
      </w:r>
    </w:p>
    <w:p w:rsidR="005C27FA" w:rsidRPr="005C27FA" w:rsidRDefault="005C27FA" w:rsidP="005C27FA">
      <w:pPr>
        <w:ind w:right="-99"/>
        <w:jc w:val="both"/>
        <w:rPr>
          <w:sz w:val="32"/>
          <w:szCs w:val="32"/>
        </w:rPr>
      </w:pPr>
      <w:r w:rsidRPr="005C27FA">
        <w:rPr>
          <w:sz w:val="32"/>
          <w:szCs w:val="32"/>
        </w:rPr>
        <w:t>IDADE:82 anos   SEXO:M</w:t>
      </w:r>
    </w:p>
    <w:p w:rsidR="00CB7F99" w:rsidRDefault="005C27FA" w:rsidP="005C27FA">
      <w:pPr>
        <w:ind w:right="-99"/>
        <w:jc w:val="both"/>
        <w:rPr>
          <w:sz w:val="32"/>
          <w:szCs w:val="32"/>
        </w:rPr>
      </w:pPr>
      <w:r w:rsidRPr="005C27FA">
        <w:rPr>
          <w:sz w:val="32"/>
          <w:szCs w:val="32"/>
        </w:rPr>
        <w:t>DATA DO EXAME: 27 jun. 21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insuficiência cérebro-vascular</w:t>
      </w:r>
      <w:r w:rsidR="00B325D7">
        <w:rPr>
          <w:sz w:val="32"/>
        </w:rPr>
        <w:t>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E3F" w:rsidRDefault="00414E3F">
      <w:r>
        <w:separator/>
      </w:r>
    </w:p>
  </w:endnote>
  <w:endnote w:type="continuationSeparator" w:id="0">
    <w:p w:rsidR="00414E3F" w:rsidRDefault="00414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414E3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E3F" w:rsidRDefault="00414E3F">
      <w:r>
        <w:separator/>
      </w:r>
    </w:p>
  </w:footnote>
  <w:footnote w:type="continuationSeparator" w:id="0">
    <w:p w:rsidR="00414E3F" w:rsidRDefault="00414E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4674D"/>
    <w:rsid w:val="00247716"/>
    <w:rsid w:val="00250118"/>
    <w:rsid w:val="00252E09"/>
    <w:rsid w:val="00264B13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61BD"/>
    <w:rsid w:val="005A0DBA"/>
    <w:rsid w:val="005A287F"/>
    <w:rsid w:val="005A3F78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5D11"/>
    <w:rsid w:val="00D363FC"/>
    <w:rsid w:val="00D41AD7"/>
    <w:rsid w:val="00D42591"/>
    <w:rsid w:val="00D5650E"/>
    <w:rsid w:val="00D56EE1"/>
    <w:rsid w:val="00D66FD8"/>
    <w:rsid w:val="00D7428D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636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</cp:revision>
  <cp:lastPrinted>2017-08-09T15:23:00Z</cp:lastPrinted>
  <dcterms:created xsi:type="dcterms:W3CDTF">2017-08-09T15:28:00Z</dcterms:created>
  <dcterms:modified xsi:type="dcterms:W3CDTF">2021-09-27T15:52:00Z</dcterms:modified>
</cp:coreProperties>
</file>