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B2B6A" w:rsidRPr="000B2B6A">
        <w:rPr>
          <w:sz w:val="22"/>
        </w:rPr>
        <w:t>Valdomiro Oliveira Alves</w:t>
      </w:r>
      <w:r w:rsidR="001357AF" w:rsidRPr="001357AF">
        <w:rPr>
          <w:sz w:val="22"/>
        </w:rPr>
        <w:t xml:space="preserve"> 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B2B6A">
        <w:rPr>
          <w:sz w:val="22"/>
        </w:rPr>
        <w:t>82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B2B6A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0B2B6A">
        <w:rPr>
          <w:sz w:val="22"/>
        </w:rPr>
        <w:t>7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2B6A">
        <w:rPr>
          <w:noProof/>
          <w:sz w:val="24"/>
        </w:rPr>
        <w:t>27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0C2" w:rsidRDefault="007C30C2">
      <w:r>
        <w:separator/>
      </w:r>
    </w:p>
  </w:endnote>
  <w:endnote w:type="continuationSeparator" w:id="0">
    <w:p w:rsidR="007C30C2" w:rsidRDefault="007C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C30C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0C2" w:rsidRDefault="007C30C2">
      <w:r>
        <w:separator/>
      </w:r>
    </w:p>
  </w:footnote>
  <w:footnote w:type="continuationSeparator" w:id="0">
    <w:p w:rsidR="007C30C2" w:rsidRDefault="007C30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0C2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46918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3861</cp:revision>
  <cp:lastPrinted>2017-08-09T15:22:00Z</cp:lastPrinted>
  <dcterms:created xsi:type="dcterms:W3CDTF">2016-03-08T22:06:00Z</dcterms:created>
  <dcterms:modified xsi:type="dcterms:W3CDTF">2021-09-27T15:51:00Z</dcterms:modified>
</cp:coreProperties>
</file>