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A06B1" w:rsidRPr="00AA06B1">
        <w:rPr>
          <w:sz w:val="22"/>
        </w:rPr>
        <w:t>Cristiano Dantas Antunes Villaboim</w:t>
      </w:r>
      <w:r w:rsidR="001357AF" w:rsidRPr="001357AF">
        <w:rPr>
          <w:sz w:val="22"/>
        </w:rPr>
        <w:t xml:space="preserve"> 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A06B1">
        <w:rPr>
          <w:sz w:val="22"/>
        </w:rPr>
        <w:t>45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A06B1">
        <w:rPr>
          <w:sz w:val="22"/>
        </w:rPr>
        <w:t>Esquecimento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D00BA">
        <w:rPr>
          <w:sz w:val="22"/>
        </w:rPr>
        <w:t>2</w:t>
      </w:r>
      <w:r w:rsidR="001357AF">
        <w:rPr>
          <w:sz w:val="22"/>
        </w:rPr>
        <w:t>4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733614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D00BA">
        <w:t>10.6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D00BA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357AF">
        <w:rPr>
          <w:noProof/>
          <w:sz w:val="24"/>
        </w:rPr>
        <w:t>24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69B" w:rsidRDefault="00AF269B">
      <w:r>
        <w:separator/>
      </w:r>
    </w:p>
  </w:endnote>
  <w:endnote w:type="continuationSeparator" w:id="0">
    <w:p w:rsidR="00AF269B" w:rsidRDefault="00AF2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F269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69B" w:rsidRDefault="00AF269B">
      <w:r>
        <w:separator/>
      </w:r>
    </w:p>
  </w:footnote>
  <w:footnote w:type="continuationSeparator" w:id="0">
    <w:p w:rsidR="00AF269B" w:rsidRDefault="00AF26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46917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3860</cp:revision>
  <cp:lastPrinted>2017-08-09T15:22:00Z</cp:lastPrinted>
  <dcterms:created xsi:type="dcterms:W3CDTF">2016-03-08T22:06:00Z</dcterms:created>
  <dcterms:modified xsi:type="dcterms:W3CDTF">2021-09-24T19:39:00Z</dcterms:modified>
</cp:coreProperties>
</file>