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FB50EE" w:rsidRPr="00FB50EE" w:rsidRDefault="00FB50EE" w:rsidP="00FB50EE">
      <w:pPr>
        <w:rPr>
          <w:sz w:val="32"/>
          <w:szCs w:val="32"/>
        </w:rPr>
      </w:pPr>
      <w:r w:rsidRPr="00FB50EE">
        <w:rPr>
          <w:sz w:val="32"/>
          <w:szCs w:val="32"/>
        </w:rPr>
        <w:t xml:space="preserve">PACIENTE: </w:t>
      </w:r>
      <w:r w:rsidR="00341D16" w:rsidRPr="00341D16">
        <w:rPr>
          <w:sz w:val="32"/>
          <w:szCs w:val="32"/>
        </w:rPr>
        <w:t>Andreia Prima Olivo</w:t>
      </w:r>
      <w:r w:rsidR="00887E6C">
        <w:rPr>
          <w:sz w:val="32"/>
          <w:szCs w:val="32"/>
        </w:rPr>
        <w:t xml:space="preserve">  </w:t>
      </w:r>
      <w:r w:rsidR="00573E7C">
        <w:rPr>
          <w:sz w:val="32"/>
          <w:szCs w:val="32"/>
        </w:rPr>
        <w:t>ID</w:t>
      </w:r>
      <w:r w:rsidR="00887E6C">
        <w:rPr>
          <w:sz w:val="32"/>
          <w:szCs w:val="32"/>
        </w:rPr>
        <w:t>:2</w:t>
      </w:r>
      <w:r w:rsidR="00661E5D">
        <w:rPr>
          <w:sz w:val="32"/>
          <w:szCs w:val="32"/>
        </w:rPr>
        <w:t>1</w:t>
      </w:r>
      <w:r w:rsidR="00341D16">
        <w:rPr>
          <w:sz w:val="32"/>
          <w:szCs w:val="32"/>
        </w:rPr>
        <w:t>441</w:t>
      </w:r>
      <w:r w:rsidRPr="00FB50EE">
        <w:rPr>
          <w:sz w:val="32"/>
          <w:szCs w:val="32"/>
        </w:rPr>
        <w:t xml:space="preserve">  </w:t>
      </w:r>
    </w:p>
    <w:p w:rsidR="00FB50EE" w:rsidRPr="00FB50EE" w:rsidRDefault="00FB50EE" w:rsidP="00FB50EE">
      <w:pPr>
        <w:rPr>
          <w:sz w:val="32"/>
          <w:szCs w:val="32"/>
        </w:rPr>
      </w:pPr>
      <w:r w:rsidRPr="00FB50EE">
        <w:rPr>
          <w:sz w:val="32"/>
          <w:szCs w:val="32"/>
        </w:rPr>
        <w:t>IDADE:</w:t>
      </w:r>
      <w:r w:rsidR="00341D16">
        <w:rPr>
          <w:sz w:val="32"/>
          <w:szCs w:val="32"/>
        </w:rPr>
        <w:t>36</w:t>
      </w:r>
      <w:r w:rsidRPr="00FB50EE">
        <w:rPr>
          <w:sz w:val="32"/>
          <w:szCs w:val="32"/>
        </w:rPr>
        <w:t xml:space="preserve"> anos   SEXO:</w:t>
      </w:r>
      <w:r w:rsidR="00573E7C">
        <w:rPr>
          <w:sz w:val="32"/>
          <w:szCs w:val="32"/>
        </w:rPr>
        <w:t>F</w:t>
      </w:r>
    </w:p>
    <w:p w:rsidR="00FB50EE" w:rsidRPr="00FB50EE" w:rsidRDefault="00FB50EE" w:rsidP="00FB50EE">
      <w:pPr>
        <w:rPr>
          <w:sz w:val="32"/>
          <w:szCs w:val="32"/>
        </w:rPr>
      </w:pPr>
      <w:r w:rsidRPr="00FB50EE">
        <w:rPr>
          <w:sz w:val="32"/>
          <w:szCs w:val="32"/>
        </w:rPr>
        <w:t xml:space="preserve">DATA DO EXAME: </w:t>
      </w:r>
      <w:r w:rsidR="00341D16">
        <w:rPr>
          <w:sz w:val="32"/>
          <w:szCs w:val="32"/>
        </w:rPr>
        <w:t>2</w:t>
      </w:r>
      <w:r w:rsidR="00E0169B">
        <w:rPr>
          <w:sz w:val="32"/>
          <w:szCs w:val="32"/>
        </w:rPr>
        <w:t>4 jun. 21</w:t>
      </w:r>
    </w:p>
    <w:p w:rsidR="007D0B8C" w:rsidRDefault="00FB50EE" w:rsidP="00FB50EE">
      <w:pPr>
        <w:rPr>
          <w:sz w:val="32"/>
        </w:rPr>
      </w:pPr>
      <w:r w:rsidRPr="00FB50EE">
        <w:rPr>
          <w:sz w:val="32"/>
          <w:szCs w:val="32"/>
        </w:rPr>
        <w:t>SEGMEN</w:t>
      </w:r>
      <w:r w:rsidR="007B4916">
        <w:rPr>
          <w:sz w:val="32"/>
          <w:szCs w:val="32"/>
        </w:rPr>
        <w:t>TO ESTUDADO: Membros</w:t>
      </w:r>
      <w:r w:rsidR="00E0169B">
        <w:rPr>
          <w:sz w:val="32"/>
          <w:szCs w:val="32"/>
        </w:rPr>
        <w:t xml:space="preserve"> </w:t>
      </w:r>
      <w:r w:rsidR="007B4916">
        <w:rPr>
          <w:sz w:val="32"/>
          <w:szCs w:val="32"/>
        </w:rPr>
        <w:t>inferiores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</w:t>
      </w:r>
      <w:r w:rsidR="00FF3CD0">
        <w:rPr>
          <w:sz w:val="32"/>
        </w:rPr>
        <w:t xml:space="preserve"> </w:t>
      </w:r>
      <w:r>
        <w:rPr>
          <w:sz w:val="32"/>
        </w:rPr>
        <w:t xml:space="preserve"> velocidade</w:t>
      </w:r>
      <w:r w:rsidR="00FF3CD0">
        <w:rPr>
          <w:sz w:val="32"/>
        </w:rPr>
        <w:t xml:space="preserve"> </w:t>
      </w:r>
      <w:r>
        <w:rPr>
          <w:sz w:val="32"/>
        </w:rPr>
        <w:t xml:space="preserve"> de condução nervosa motora</w:t>
      </w:r>
      <w:r w:rsidR="00FF3CD0">
        <w:rPr>
          <w:sz w:val="32"/>
        </w:rPr>
        <w:t xml:space="preserve"> </w:t>
      </w:r>
      <w:r w:rsidR="00573E7C" w:rsidRPr="00573E7C">
        <w:rPr>
          <w:sz w:val="32"/>
        </w:rPr>
        <w:t>estão normais nos nervos examinados.</w:t>
      </w:r>
    </w:p>
    <w:p w:rsidR="007D0B8C" w:rsidRDefault="00FF3CD0" w:rsidP="007D0B8C">
      <w:pPr>
        <w:jc w:val="both"/>
        <w:rPr>
          <w:sz w:val="32"/>
        </w:rPr>
      </w:pPr>
      <w:r>
        <w:rPr>
          <w:sz w:val="32"/>
        </w:rPr>
        <w:t>A onda F e o</w:t>
      </w:r>
      <w:r w:rsidR="001B2137">
        <w:rPr>
          <w:sz w:val="32"/>
        </w:rPr>
        <w:t xml:space="preserve"> reflexo H</w:t>
      </w:r>
      <w:r w:rsidR="007D0B8C">
        <w:rPr>
          <w:sz w:val="32"/>
        </w:rPr>
        <w:t>, obtida no</w:t>
      </w:r>
      <w:r w:rsidR="00E0169B">
        <w:rPr>
          <w:sz w:val="32"/>
        </w:rPr>
        <w:t xml:space="preserve"> </w:t>
      </w:r>
      <w:r w:rsidR="001B2137">
        <w:rPr>
          <w:sz w:val="32"/>
        </w:rPr>
        <w:t>tibial D e E</w:t>
      </w:r>
      <w:r w:rsidR="007D0B8C"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</w:t>
      </w:r>
      <w:r w:rsidR="00573E7C">
        <w:rPr>
          <w:sz w:val="32"/>
        </w:rPr>
        <w:t xml:space="preserve">mostram sinais de desnervacao cronica e reinervacao nos musculos fibular longo,extensor curto dos dedos,todos a </w:t>
      </w:r>
      <w:r w:rsidR="00616751">
        <w:rPr>
          <w:sz w:val="32"/>
        </w:rPr>
        <w:t>direita</w:t>
      </w:r>
      <w:r w:rsidR="00573E7C">
        <w:rPr>
          <w:sz w:val="32"/>
        </w:rPr>
        <w:t>;nao foram registrados potenciais de fibrilacao e ondas agudas positivas</w:t>
      </w:r>
      <w:r w:rsidR="00FF3CD0">
        <w:rPr>
          <w:sz w:val="32"/>
        </w:rPr>
        <w:t>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FF3CD0" w:rsidP="007D0B8C">
      <w:pPr>
        <w:rPr>
          <w:sz w:val="32"/>
        </w:rPr>
      </w:pPr>
      <w:r>
        <w:rPr>
          <w:sz w:val="32"/>
        </w:rPr>
        <w:t xml:space="preserve">Quadro eletroneuromiografico de processo neurologico periferico </w:t>
      </w:r>
      <w:r w:rsidR="00663B06">
        <w:rPr>
          <w:sz w:val="32"/>
        </w:rPr>
        <w:t>sugestivo de</w:t>
      </w:r>
      <w:r>
        <w:rPr>
          <w:sz w:val="32"/>
        </w:rPr>
        <w:t xml:space="preserve"> mononeuropatia motora axonal do</w:t>
      </w:r>
      <w:r w:rsidR="00573E7C">
        <w:rPr>
          <w:sz w:val="32"/>
        </w:rPr>
        <w:t xml:space="preserve"> </w:t>
      </w:r>
      <w:r>
        <w:rPr>
          <w:sz w:val="32"/>
        </w:rPr>
        <w:t xml:space="preserve">nervo fibular </w:t>
      </w:r>
      <w:r w:rsidR="0000729F">
        <w:rPr>
          <w:sz w:val="32"/>
        </w:rPr>
        <w:t xml:space="preserve">superficial </w:t>
      </w:r>
      <w:r w:rsidR="00616751">
        <w:rPr>
          <w:sz w:val="32"/>
        </w:rPr>
        <w:t>direit</w:t>
      </w:r>
      <w:bookmarkStart w:id="0" w:name="_GoBack"/>
      <w:bookmarkEnd w:id="0"/>
      <w:r w:rsidR="0000729F">
        <w:rPr>
          <w:sz w:val="32"/>
        </w:rPr>
        <w:t>o</w:t>
      </w:r>
      <w:r w:rsidR="00573E7C">
        <w:rPr>
          <w:sz w:val="32"/>
        </w:rPr>
        <w:t xml:space="preserve"> a nivel da cabeca da fibula</w:t>
      </w:r>
      <w:r w:rsidR="0000729F">
        <w:rPr>
          <w:sz w:val="32"/>
        </w:rPr>
        <w:t xml:space="preserve"> </w:t>
      </w:r>
      <w:r w:rsidR="00663B06">
        <w:rPr>
          <w:sz w:val="32"/>
        </w:rPr>
        <w:t>.</w:t>
      </w:r>
    </w:p>
    <w:p w:rsidR="007D0B8C" w:rsidRDefault="007D0B8C" w:rsidP="007D0B8C">
      <w:pPr>
        <w:rPr>
          <w:sz w:val="32"/>
        </w:rPr>
      </w:pPr>
    </w:p>
    <w:p w:rsidR="002E7AA0" w:rsidRDefault="002E7AA0" w:rsidP="007D0B8C">
      <w:pPr>
        <w:rPr>
          <w:i/>
          <w:sz w:val="32"/>
        </w:rPr>
      </w:pPr>
    </w:p>
    <w:p w:rsidR="007D0B8C" w:rsidRDefault="007D0B8C" w:rsidP="007D0B8C">
      <w:pPr>
        <w:rPr>
          <w:i/>
          <w:sz w:val="32"/>
        </w:rPr>
      </w:pPr>
      <w:r>
        <w:rPr>
          <w:i/>
          <w:sz w:val="32"/>
        </w:rPr>
        <w:t xml:space="preserve">Dr. Cláudio Oppenheimer                 </w:t>
      </w:r>
    </w:p>
    <w:p w:rsidR="0052744F" w:rsidRPr="0000729F" w:rsidRDefault="007D0B8C" w:rsidP="007D0B8C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</w:t>
      </w:r>
      <w:r w:rsidR="0000729F">
        <w:rPr>
          <w:i/>
          <w:sz w:val="22"/>
          <w:szCs w:val="22"/>
        </w:rPr>
        <w:t xml:space="preserve">CRMSP:62:357 </w:t>
      </w:r>
      <w:r w:rsidRPr="0000729F">
        <w:rPr>
          <w:i/>
          <w:sz w:val="22"/>
          <w:szCs w:val="22"/>
        </w:rPr>
        <w:t>CRM</w:t>
      </w:r>
      <w:r w:rsidR="0000729F">
        <w:rPr>
          <w:i/>
          <w:sz w:val="22"/>
          <w:szCs w:val="22"/>
        </w:rPr>
        <w:t>DF</w:t>
      </w:r>
      <w:r w:rsidRPr="0000729F">
        <w:rPr>
          <w:i/>
          <w:sz w:val="22"/>
          <w:szCs w:val="22"/>
        </w:rPr>
        <w:t>:11095</w:t>
      </w:r>
    </w:p>
    <w:sectPr w:rsidR="0052744F" w:rsidRPr="0000729F" w:rsidSect="00573E7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46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EC5" w:rsidRDefault="00567EC5">
      <w:r>
        <w:separator/>
      </w:r>
    </w:p>
  </w:endnote>
  <w:endnote w:type="continuationSeparator" w:id="0">
    <w:p w:rsidR="00567EC5" w:rsidRDefault="00567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EC5" w:rsidRDefault="00567EC5">
      <w:r>
        <w:separator/>
      </w:r>
    </w:p>
  </w:footnote>
  <w:footnote w:type="continuationSeparator" w:id="0">
    <w:p w:rsidR="00567EC5" w:rsidRDefault="00567E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0285DCC1" wp14:editId="64729088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29F"/>
    <w:rsid w:val="00030DF4"/>
    <w:rsid w:val="00035C42"/>
    <w:rsid w:val="00042AF2"/>
    <w:rsid w:val="00084973"/>
    <w:rsid w:val="000A2086"/>
    <w:rsid w:val="000A5EE2"/>
    <w:rsid w:val="000B10CB"/>
    <w:rsid w:val="000B551A"/>
    <w:rsid w:val="000D4325"/>
    <w:rsid w:val="000E2985"/>
    <w:rsid w:val="00122DC3"/>
    <w:rsid w:val="00132C27"/>
    <w:rsid w:val="0014254D"/>
    <w:rsid w:val="00144F72"/>
    <w:rsid w:val="00173521"/>
    <w:rsid w:val="0019710C"/>
    <w:rsid w:val="001A43C9"/>
    <w:rsid w:val="001B2137"/>
    <w:rsid w:val="001D05A5"/>
    <w:rsid w:val="001E08EB"/>
    <w:rsid w:val="00224A97"/>
    <w:rsid w:val="00231957"/>
    <w:rsid w:val="00246A20"/>
    <w:rsid w:val="00262F64"/>
    <w:rsid w:val="00286A32"/>
    <w:rsid w:val="002A22F7"/>
    <w:rsid w:val="002B6F37"/>
    <w:rsid w:val="002D2A45"/>
    <w:rsid w:val="002E7AA0"/>
    <w:rsid w:val="00341D16"/>
    <w:rsid w:val="00384C35"/>
    <w:rsid w:val="0038516B"/>
    <w:rsid w:val="003A1D82"/>
    <w:rsid w:val="003A3C28"/>
    <w:rsid w:val="003C367D"/>
    <w:rsid w:val="003D4D5A"/>
    <w:rsid w:val="003E4C29"/>
    <w:rsid w:val="00401261"/>
    <w:rsid w:val="00427605"/>
    <w:rsid w:val="00476B7D"/>
    <w:rsid w:val="00487799"/>
    <w:rsid w:val="00520791"/>
    <w:rsid w:val="00520989"/>
    <w:rsid w:val="0052744F"/>
    <w:rsid w:val="005375BF"/>
    <w:rsid w:val="00550BAA"/>
    <w:rsid w:val="00555CDB"/>
    <w:rsid w:val="00567EC5"/>
    <w:rsid w:val="00573E7C"/>
    <w:rsid w:val="00593255"/>
    <w:rsid w:val="005A287F"/>
    <w:rsid w:val="005B43C9"/>
    <w:rsid w:val="005C1A95"/>
    <w:rsid w:val="005C55BA"/>
    <w:rsid w:val="005D2107"/>
    <w:rsid w:val="00616751"/>
    <w:rsid w:val="00632AD9"/>
    <w:rsid w:val="00635459"/>
    <w:rsid w:val="0065114B"/>
    <w:rsid w:val="00656037"/>
    <w:rsid w:val="00661E5D"/>
    <w:rsid w:val="00663B06"/>
    <w:rsid w:val="00665EE5"/>
    <w:rsid w:val="006C3A5A"/>
    <w:rsid w:val="00700F3A"/>
    <w:rsid w:val="0070771F"/>
    <w:rsid w:val="00767B15"/>
    <w:rsid w:val="007A5286"/>
    <w:rsid w:val="007B4916"/>
    <w:rsid w:val="007B5892"/>
    <w:rsid w:val="007C6646"/>
    <w:rsid w:val="007D0B8C"/>
    <w:rsid w:val="007D30A3"/>
    <w:rsid w:val="007F398E"/>
    <w:rsid w:val="008202E2"/>
    <w:rsid w:val="00837198"/>
    <w:rsid w:val="00860C68"/>
    <w:rsid w:val="00887E6C"/>
    <w:rsid w:val="008C1910"/>
    <w:rsid w:val="008C74C4"/>
    <w:rsid w:val="008D37B6"/>
    <w:rsid w:val="008D3DA8"/>
    <w:rsid w:val="008D5FE1"/>
    <w:rsid w:val="008E4DB6"/>
    <w:rsid w:val="00915DD3"/>
    <w:rsid w:val="00933CA8"/>
    <w:rsid w:val="00946BC5"/>
    <w:rsid w:val="00954D91"/>
    <w:rsid w:val="0096075C"/>
    <w:rsid w:val="00993A7D"/>
    <w:rsid w:val="009E2004"/>
    <w:rsid w:val="00A2480B"/>
    <w:rsid w:val="00AA05BB"/>
    <w:rsid w:val="00AB206D"/>
    <w:rsid w:val="00AB3C8E"/>
    <w:rsid w:val="00B0018F"/>
    <w:rsid w:val="00B05EF5"/>
    <w:rsid w:val="00B06A30"/>
    <w:rsid w:val="00B117C4"/>
    <w:rsid w:val="00B36D96"/>
    <w:rsid w:val="00B84C80"/>
    <w:rsid w:val="00B87AE9"/>
    <w:rsid w:val="00BA22D4"/>
    <w:rsid w:val="00BE3CE0"/>
    <w:rsid w:val="00BE4046"/>
    <w:rsid w:val="00BF455E"/>
    <w:rsid w:val="00C04034"/>
    <w:rsid w:val="00C17029"/>
    <w:rsid w:val="00C32E5C"/>
    <w:rsid w:val="00C6270B"/>
    <w:rsid w:val="00CC52DC"/>
    <w:rsid w:val="00CD1BBF"/>
    <w:rsid w:val="00CF383F"/>
    <w:rsid w:val="00DC1540"/>
    <w:rsid w:val="00DD612C"/>
    <w:rsid w:val="00DE79A8"/>
    <w:rsid w:val="00E0169B"/>
    <w:rsid w:val="00E20E06"/>
    <w:rsid w:val="00E85895"/>
    <w:rsid w:val="00EB3E12"/>
    <w:rsid w:val="00F54636"/>
    <w:rsid w:val="00F80832"/>
    <w:rsid w:val="00F92AA0"/>
    <w:rsid w:val="00FB50EE"/>
    <w:rsid w:val="00FC5428"/>
    <w:rsid w:val="00FE01EC"/>
    <w:rsid w:val="00FE146C"/>
    <w:rsid w:val="00FF3CD0"/>
    <w:rsid w:val="00FF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</cp:revision>
  <cp:lastPrinted>1998-02-03T19:29:00Z</cp:lastPrinted>
  <dcterms:created xsi:type="dcterms:W3CDTF">2021-06-14T19:02:00Z</dcterms:created>
  <dcterms:modified xsi:type="dcterms:W3CDTF">2021-09-24T15:21:00Z</dcterms:modified>
</cp:coreProperties>
</file>