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825FB" w:rsidRPr="00E825FB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>PACIENTE: Hugo Joffely Cota e Rocha</w:t>
      </w:r>
    </w:p>
    <w:p w:rsidR="00E825FB" w:rsidRPr="00E825FB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>IDADE:27 anos SEXO: M</w:t>
      </w:r>
    </w:p>
    <w:p w:rsidR="00A1184F" w:rsidRPr="00A1184F" w:rsidRDefault="00E825FB" w:rsidP="00E825FB">
      <w:pPr>
        <w:ind w:right="-99"/>
        <w:jc w:val="both"/>
        <w:rPr>
          <w:sz w:val="32"/>
          <w:szCs w:val="32"/>
        </w:rPr>
      </w:pPr>
      <w:r w:rsidRPr="00E825FB">
        <w:rPr>
          <w:sz w:val="32"/>
          <w:szCs w:val="32"/>
        </w:rPr>
        <w:t>DATA DO EXAME: 23 set.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9E8" w:rsidRDefault="004509E8">
      <w:r>
        <w:separator/>
      </w:r>
    </w:p>
  </w:endnote>
  <w:endnote w:type="continuationSeparator" w:id="0">
    <w:p w:rsidR="004509E8" w:rsidRDefault="00450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509E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9E8" w:rsidRDefault="004509E8">
      <w:r>
        <w:separator/>
      </w:r>
    </w:p>
  </w:footnote>
  <w:footnote w:type="continuationSeparator" w:id="0">
    <w:p w:rsidR="004509E8" w:rsidRDefault="00450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4809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</cp:revision>
  <cp:lastPrinted>1998-02-03T19:29:00Z</cp:lastPrinted>
  <dcterms:created xsi:type="dcterms:W3CDTF">2017-04-28T17:10:00Z</dcterms:created>
  <dcterms:modified xsi:type="dcterms:W3CDTF">2021-09-23T19:50:00Z</dcterms:modified>
</cp:coreProperties>
</file>