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768E6" w:rsidRPr="009768E6">
        <w:rPr>
          <w:sz w:val="22"/>
        </w:rPr>
        <w:t>Hugo Joffely Cota e Rocha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768E6">
        <w:rPr>
          <w:sz w:val="22"/>
        </w:rPr>
        <w:t>2</w:t>
      </w:r>
      <w:r w:rsidR="00F95D97">
        <w:rPr>
          <w:sz w:val="22"/>
        </w:rPr>
        <w:t>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95D97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F95D97">
        <w:rPr>
          <w:sz w:val="22"/>
        </w:rPr>
        <w:t>3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33614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768E6">
        <w:rPr>
          <w:noProof/>
          <w:sz w:val="24"/>
        </w:rPr>
        <w:t>23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4C3D" w:rsidRDefault="00164C3D">
      <w:r>
        <w:separator/>
      </w:r>
    </w:p>
  </w:endnote>
  <w:endnote w:type="continuationSeparator" w:id="0">
    <w:p w:rsidR="00164C3D" w:rsidRDefault="00164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64C3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4C3D" w:rsidRDefault="00164C3D">
      <w:r>
        <w:separator/>
      </w:r>
    </w:p>
  </w:footnote>
  <w:footnote w:type="continuationSeparator" w:id="0">
    <w:p w:rsidR="00164C3D" w:rsidRDefault="00164C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46910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3858</cp:revision>
  <cp:lastPrinted>2017-08-09T15:22:00Z</cp:lastPrinted>
  <dcterms:created xsi:type="dcterms:W3CDTF">2016-03-08T22:06:00Z</dcterms:created>
  <dcterms:modified xsi:type="dcterms:W3CDTF">2021-09-23T19:49:00Z</dcterms:modified>
</cp:coreProperties>
</file>