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A02CDD" w:rsidRPr="00A02CDD" w:rsidRDefault="00A02CDD" w:rsidP="00A02CDD">
      <w:pPr>
        <w:rPr>
          <w:sz w:val="32"/>
          <w:szCs w:val="32"/>
        </w:rPr>
      </w:pPr>
      <w:r w:rsidRPr="00A02CDD">
        <w:rPr>
          <w:sz w:val="32"/>
          <w:szCs w:val="32"/>
        </w:rPr>
        <w:t xml:space="preserve">PACIENTE: </w:t>
      </w:r>
      <w:r w:rsidR="00741744" w:rsidRPr="00741744">
        <w:rPr>
          <w:sz w:val="32"/>
          <w:szCs w:val="32"/>
        </w:rPr>
        <w:t>Nicolas Damiao Seabra Pereira Meireles</w:t>
      </w:r>
    </w:p>
    <w:p w:rsidR="00A02CDD" w:rsidRPr="00A02CDD" w:rsidRDefault="00A02CDD" w:rsidP="00A02CDD">
      <w:pPr>
        <w:rPr>
          <w:sz w:val="32"/>
          <w:szCs w:val="32"/>
        </w:rPr>
      </w:pPr>
      <w:r w:rsidRPr="00A02CDD">
        <w:rPr>
          <w:sz w:val="32"/>
          <w:szCs w:val="32"/>
        </w:rPr>
        <w:t>IDADE:</w:t>
      </w:r>
      <w:bookmarkStart w:id="0" w:name="_GoBack"/>
      <w:bookmarkEnd w:id="0"/>
      <w:r w:rsidR="00741744">
        <w:rPr>
          <w:sz w:val="32"/>
          <w:szCs w:val="32"/>
        </w:rPr>
        <w:t>7</w:t>
      </w:r>
      <w:r w:rsidRPr="00A02CDD">
        <w:rPr>
          <w:sz w:val="32"/>
          <w:szCs w:val="32"/>
        </w:rPr>
        <w:t xml:space="preserve"> anos SEXO: F</w:t>
      </w:r>
    </w:p>
    <w:p w:rsidR="004930C6" w:rsidRDefault="00A02CDD" w:rsidP="00A02CDD">
      <w:pPr>
        <w:rPr>
          <w:sz w:val="32"/>
          <w:szCs w:val="32"/>
        </w:rPr>
      </w:pPr>
      <w:r w:rsidRPr="00A02CDD">
        <w:rPr>
          <w:sz w:val="32"/>
          <w:szCs w:val="32"/>
        </w:rPr>
        <w:t xml:space="preserve">DATA DO EXAME: </w:t>
      </w:r>
      <w:r w:rsidR="0057100A">
        <w:rPr>
          <w:sz w:val="32"/>
          <w:szCs w:val="32"/>
        </w:rPr>
        <w:t>21</w:t>
      </w:r>
      <w:r w:rsidRPr="00A02CDD">
        <w:rPr>
          <w:sz w:val="32"/>
          <w:szCs w:val="32"/>
        </w:rPr>
        <w:t xml:space="preserve"> set. 21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65BE" w:rsidRDefault="005465BE">
      <w:r>
        <w:separator/>
      </w:r>
    </w:p>
  </w:endnote>
  <w:endnote w:type="continuationSeparator" w:id="0">
    <w:p w:rsidR="005465BE" w:rsidRDefault="005465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65BE" w:rsidRDefault="005465BE">
      <w:r>
        <w:separator/>
      </w:r>
    </w:p>
  </w:footnote>
  <w:footnote w:type="continuationSeparator" w:id="0">
    <w:p w:rsidR="005465BE" w:rsidRDefault="005465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E21"/>
    <w:rsid w:val="000034C4"/>
    <w:rsid w:val="00003879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376D"/>
    <w:rsid w:val="0002391F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301F"/>
    <w:rsid w:val="00033115"/>
    <w:rsid w:val="00033691"/>
    <w:rsid w:val="000337D4"/>
    <w:rsid w:val="00035D68"/>
    <w:rsid w:val="00037840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4205"/>
    <w:rsid w:val="000A46C3"/>
    <w:rsid w:val="000A5974"/>
    <w:rsid w:val="000B100E"/>
    <w:rsid w:val="000B2BB0"/>
    <w:rsid w:val="000B2CEA"/>
    <w:rsid w:val="000B369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F19"/>
    <w:rsid w:val="00154D10"/>
    <w:rsid w:val="0015529E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EB"/>
    <w:rsid w:val="002153AA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6586"/>
    <w:rsid w:val="00286A69"/>
    <w:rsid w:val="00286B5E"/>
    <w:rsid w:val="002878BB"/>
    <w:rsid w:val="0028793A"/>
    <w:rsid w:val="002879E6"/>
    <w:rsid w:val="00290FC4"/>
    <w:rsid w:val="00291120"/>
    <w:rsid w:val="0029151B"/>
    <w:rsid w:val="00291CF8"/>
    <w:rsid w:val="00291F15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60BD"/>
    <w:rsid w:val="002A610F"/>
    <w:rsid w:val="002A6757"/>
    <w:rsid w:val="002B070B"/>
    <w:rsid w:val="002B079E"/>
    <w:rsid w:val="002B2D29"/>
    <w:rsid w:val="002B2F74"/>
    <w:rsid w:val="002B3B71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33E8"/>
    <w:rsid w:val="00323578"/>
    <w:rsid w:val="0032603C"/>
    <w:rsid w:val="00327C86"/>
    <w:rsid w:val="003307F8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442"/>
    <w:rsid w:val="00336912"/>
    <w:rsid w:val="003377DD"/>
    <w:rsid w:val="00340760"/>
    <w:rsid w:val="00341EE8"/>
    <w:rsid w:val="00341F7A"/>
    <w:rsid w:val="003420D2"/>
    <w:rsid w:val="00342C30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317"/>
    <w:rsid w:val="00394BE7"/>
    <w:rsid w:val="00395B3F"/>
    <w:rsid w:val="00396B09"/>
    <w:rsid w:val="003A01D4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2383"/>
    <w:rsid w:val="003D239C"/>
    <w:rsid w:val="003D2BE5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605"/>
    <w:rsid w:val="003E56E0"/>
    <w:rsid w:val="003E70D7"/>
    <w:rsid w:val="003F0130"/>
    <w:rsid w:val="003F0524"/>
    <w:rsid w:val="003F10E6"/>
    <w:rsid w:val="003F23CD"/>
    <w:rsid w:val="003F2671"/>
    <w:rsid w:val="003F2B8E"/>
    <w:rsid w:val="003F5D41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6079"/>
    <w:rsid w:val="0041633B"/>
    <w:rsid w:val="004177EC"/>
    <w:rsid w:val="004217C5"/>
    <w:rsid w:val="0042357E"/>
    <w:rsid w:val="00423D35"/>
    <w:rsid w:val="00423E53"/>
    <w:rsid w:val="0042653A"/>
    <w:rsid w:val="00430BB3"/>
    <w:rsid w:val="004312E2"/>
    <w:rsid w:val="00433BB1"/>
    <w:rsid w:val="00434A25"/>
    <w:rsid w:val="00434DC2"/>
    <w:rsid w:val="00435F83"/>
    <w:rsid w:val="00436E97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7065F"/>
    <w:rsid w:val="00470C15"/>
    <w:rsid w:val="00470CA1"/>
    <w:rsid w:val="00470DB1"/>
    <w:rsid w:val="00471DCB"/>
    <w:rsid w:val="00473FB0"/>
    <w:rsid w:val="00476376"/>
    <w:rsid w:val="00476BB9"/>
    <w:rsid w:val="00476D82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38C"/>
    <w:rsid w:val="004B4EB9"/>
    <w:rsid w:val="004B5636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BD1"/>
    <w:rsid w:val="004E3BDF"/>
    <w:rsid w:val="004E4557"/>
    <w:rsid w:val="004E49AE"/>
    <w:rsid w:val="004E5766"/>
    <w:rsid w:val="004E587E"/>
    <w:rsid w:val="004E5C59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3F3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A1D5C"/>
    <w:rsid w:val="005A2842"/>
    <w:rsid w:val="005A2997"/>
    <w:rsid w:val="005A2D18"/>
    <w:rsid w:val="005A3424"/>
    <w:rsid w:val="005A4AC3"/>
    <w:rsid w:val="005A5685"/>
    <w:rsid w:val="005A5BE4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A0A"/>
    <w:rsid w:val="005D4474"/>
    <w:rsid w:val="005D5930"/>
    <w:rsid w:val="005D632E"/>
    <w:rsid w:val="005E0C00"/>
    <w:rsid w:val="005E2D31"/>
    <w:rsid w:val="005E434C"/>
    <w:rsid w:val="005E472E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20520"/>
    <w:rsid w:val="0062154E"/>
    <w:rsid w:val="00623519"/>
    <w:rsid w:val="00623F0B"/>
    <w:rsid w:val="00624173"/>
    <w:rsid w:val="00625E03"/>
    <w:rsid w:val="006261E2"/>
    <w:rsid w:val="00626377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73A9"/>
    <w:rsid w:val="00691001"/>
    <w:rsid w:val="0069240F"/>
    <w:rsid w:val="00692823"/>
    <w:rsid w:val="00694F10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824"/>
    <w:rsid w:val="006A54FC"/>
    <w:rsid w:val="006A59E9"/>
    <w:rsid w:val="006A6736"/>
    <w:rsid w:val="006B0045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B53"/>
    <w:rsid w:val="00724C57"/>
    <w:rsid w:val="0072583B"/>
    <w:rsid w:val="00726581"/>
    <w:rsid w:val="00726A22"/>
    <w:rsid w:val="0072764E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8021D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4C6A"/>
    <w:rsid w:val="00800583"/>
    <w:rsid w:val="00800AAE"/>
    <w:rsid w:val="00802264"/>
    <w:rsid w:val="0080256C"/>
    <w:rsid w:val="00802909"/>
    <w:rsid w:val="00802CA6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DA9"/>
    <w:rsid w:val="008B0158"/>
    <w:rsid w:val="008B0224"/>
    <w:rsid w:val="008B0443"/>
    <w:rsid w:val="008B1DCC"/>
    <w:rsid w:val="008B2289"/>
    <w:rsid w:val="008B2B1C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7DAC"/>
    <w:rsid w:val="00912830"/>
    <w:rsid w:val="00912A48"/>
    <w:rsid w:val="00913F9F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75E5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717"/>
    <w:rsid w:val="0096075C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4102"/>
    <w:rsid w:val="0098441F"/>
    <w:rsid w:val="00986F4D"/>
    <w:rsid w:val="009874B5"/>
    <w:rsid w:val="00987D4A"/>
    <w:rsid w:val="00987F87"/>
    <w:rsid w:val="00990454"/>
    <w:rsid w:val="0099121D"/>
    <w:rsid w:val="0099156C"/>
    <w:rsid w:val="00991B43"/>
    <w:rsid w:val="009941D6"/>
    <w:rsid w:val="0099560F"/>
    <w:rsid w:val="009A0B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1AD9"/>
    <w:rsid w:val="009D1FB5"/>
    <w:rsid w:val="009D2BB0"/>
    <w:rsid w:val="009D3FD5"/>
    <w:rsid w:val="009D45B3"/>
    <w:rsid w:val="009D4C4C"/>
    <w:rsid w:val="009D5A62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7359"/>
    <w:rsid w:val="009F7D8E"/>
    <w:rsid w:val="00A000ED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20F3"/>
    <w:rsid w:val="00A23AB6"/>
    <w:rsid w:val="00A23BAF"/>
    <w:rsid w:val="00A243B5"/>
    <w:rsid w:val="00A2440A"/>
    <w:rsid w:val="00A26860"/>
    <w:rsid w:val="00A26E98"/>
    <w:rsid w:val="00A3031C"/>
    <w:rsid w:val="00A3037C"/>
    <w:rsid w:val="00A309E3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4738"/>
    <w:rsid w:val="00A548CD"/>
    <w:rsid w:val="00A54FA5"/>
    <w:rsid w:val="00A5627B"/>
    <w:rsid w:val="00A56570"/>
    <w:rsid w:val="00A5735A"/>
    <w:rsid w:val="00A600C5"/>
    <w:rsid w:val="00A60B2F"/>
    <w:rsid w:val="00A60DCA"/>
    <w:rsid w:val="00A6135B"/>
    <w:rsid w:val="00A61F36"/>
    <w:rsid w:val="00A629E4"/>
    <w:rsid w:val="00A6398A"/>
    <w:rsid w:val="00A639BA"/>
    <w:rsid w:val="00A64520"/>
    <w:rsid w:val="00A65881"/>
    <w:rsid w:val="00A65ED7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5F17"/>
    <w:rsid w:val="00A90CA8"/>
    <w:rsid w:val="00A93408"/>
    <w:rsid w:val="00A9350B"/>
    <w:rsid w:val="00A93713"/>
    <w:rsid w:val="00A93795"/>
    <w:rsid w:val="00A93C70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F51"/>
    <w:rsid w:val="00AB646A"/>
    <w:rsid w:val="00AB6B8E"/>
    <w:rsid w:val="00AB6BCC"/>
    <w:rsid w:val="00AC1D66"/>
    <w:rsid w:val="00AC32B3"/>
    <w:rsid w:val="00AC3C9D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D27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18DC"/>
    <w:rsid w:val="00BB1B29"/>
    <w:rsid w:val="00BB211D"/>
    <w:rsid w:val="00BB2496"/>
    <w:rsid w:val="00BB2666"/>
    <w:rsid w:val="00BB2CBB"/>
    <w:rsid w:val="00BB5163"/>
    <w:rsid w:val="00BB57FD"/>
    <w:rsid w:val="00BB6A76"/>
    <w:rsid w:val="00BB6EEA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A47"/>
    <w:rsid w:val="00C11B5F"/>
    <w:rsid w:val="00C1258E"/>
    <w:rsid w:val="00C12978"/>
    <w:rsid w:val="00C133C7"/>
    <w:rsid w:val="00C13896"/>
    <w:rsid w:val="00C16761"/>
    <w:rsid w:val="00C1682A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1EBC"/>
    <w:rsid w:val="00CA2230"/>
    <w:rsid w:val="00CA225A"/>
    <w:rsid w:val="00CA2409"/>
    <w:rsid w:val="00CA2B0E"/>
    <w:rsid w:val="00CA3850"/>
    <w:rsid w:val="00CA3C28"/>
    <w:rsid w:val="00CA4519"/>
    <w:rsid w:val="00CA4B68"/>
    <w:rsid w:val="00CA5322"/>
    <w:rsid w:val="00CA53B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3E30"/>
    <w:rsid w:val="00CE57FE"/>
    <w:rsid w:val="00CE5898"/>
    <w:rsid w:val="00CF24C8"/>
    <w:rsid w:val="00CF3BB1"/>
    <w:rsid w:val="00CF43DA"/>
    <w:rsid w:val="00CF471F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5063D"/>
    <w:rsid w:val="00D506C7"/>
    <w:rsid w:val="00D50F3A"/>
    <w:rsid w:val="00D51F61"/>
    <w:rsid w:val="00D51FAB"/>
    <w:rsid w:val="00D526B0"/>
    <w:rsid w:val="00D52830"/>
    <w:rsid w:val="00D52B84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60C48"/>
    <w:rsid w:val="00D61934"/>
    <w:rsid w:val="00D6434D"/>
    <w:rsid w:val="00D64584"/>
    <w:rsid w:val="00D67070"/>
    <w:rsid w:val="00D7017D"/>
    <w:rsid w:val="00D7247E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88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5288"/>
    <w:rsid w:val="00DB7B6B"/>
    <w:rsid w:val="00DC0397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2378"/>
    <w:rsid w:val="00E12D8E"/>
    <w:rsid w:val="00E13A4D"/>
    <w:rsid w:val="00E14403"/>
    <w:rsid w:val="00E167CB"/>
    <w:rsid w:val="00E16923"/>
    <w:rsid w:val="00E17CE1"/>
    <w:rsid w:val="00E20C6F"/>
    <w:rsid w:val="00E20E5E"/>
    <w:rsid w:val="00E21906"/>
    <w:rsid w:val="00E21F02"/>
    <w:rsid w:val="00E23A19"/>
    <w:rsid w:val="00E23C39"/>
    <w:rsid w:val="00E24128"/>
    <w:rsid w:val="00E24509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625A"/>
    <w:rsid w:val="00E46A4C"/>
    <w:rsid w:val="00E4782F"/>
    <w:rsid w:val="00E47C33"/>
    <w:rsid w:val="00E512E5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1BA0"/>
    <w:rsid w:val="00E71F08"/>
    <w:rsid w:val="00E7234E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4953"/>
    <w:rsid w:val="00E84AF9"/>
    <w:rsid w:val="00E84B83"/>
    <w:rsid w:val="00E8501C"/>
    <w:rsid w:val="00E856A8"/>
    <w:rsid w:val="00E85B63"/>
    <w:rsid w:val="00E85E65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CF3"/>
    <w:rsid w:val="00EC548E"/>
    <w:rsid w:val="00EC5544"/>
    <w:rsid w:val="00EC5F98"/>
    <w:rsid w:val="00EC625D"/>
    <w:rsid w:val="00EC6C4C"/>
    <w:rsid w:val="00EC6C6C"/>
    <w:rsid w:val="00EC7091"/>
    <w:rsid w:val="00ED0799"/>
    <w:rsid w:val="00ED2E57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70D94"/>
    <w:rsid w:val="00F71228"/>
    <w:rsid w:val="00F717B2"/>
    <w:rsid w:val="00F719EA"/>
    <w:rsid w:val="00F719EE"/>
    <w:rsid w:val="00F71F90"/>
    <w:rsid w:val="00F7241F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3D2"/>
    <w:rsid w:val="00FA1871"/>
    <w:rsid w:val="00FA2C9D"/>
    <w:rsid w:val="00FA2D02"/>
    <w:rsid w:val="00FA2E4C"/>
    <w:rsid w:val="00FA3A77"/>
    <w:rsid w:val="00FA4FE3"/>
    <w:rsid w:val="00FA5234"/>
    <w:rsid w:val="00FA5385"/>
    <w:rsid w:val="00FA5F36"/>
    <w:rsid w:val="00FA6E19"/>
    <w:rsid w:val="00FA72FE"/>
    <w:rsid w:val="00FA7326"/>
    <w:rsid w:val="00FA7BD0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3755</TotalTime>
  <Pages>1</Pages>
  <Words>66</Words>
  <Characters>382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1677</cp:revision>
  <cp:lastPrinted>1998-02-03T19:29:00Z</cp:lastPrinted>
  <dcterms:created xsi:type="dcterms:W3CDTF">2016-03-08T23:18:00Z</dcterms:created>
  <dcterms:modified xsi:type="dcterms:W3CDTF">2021-09-21T18:31:00Z</dcterms:modified>
</cp:coreProperties>
</file>